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63EEE" w14:textId="121027AB" w:rsidR="00664098" w:rsidRPr="00F162A9" w:rsidRDefault="00D52D8E" w:rsidP="00D17085">
      <w:pPr>
        <w:tabs>
          <w:tab w:val="left" w:pos="142"/>
          <w:tab w:val="left" w:pos="284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162A9">
        <w:rPr>
          <w:rFonts w:ascii="Arial" w:hAnsi="Arial" w:cs="Arial"/>
          <w:sz w:val="20"/>
          <w:szCs w:val="20"/>
        </w:rPr>
        <w:t xml:space="preserve"> </w:t>
      </w:r>
    </w:p>
    <w:p w14:paraId="7498FE29" w14:textId="77777777" w:rsidR="00664098" w:rsidRPr="00F162A9" w:rsidRDefault="00664098" w:rsidP="00C8511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162A9">
        <w:rPr>
          <w:rFonts w:ascii="Arial" w:hAnsi="Arial" w:cs="Arial"/>
          <w:b/>
          <w:sz w:val="20"/>
          <w:szCs w:val="20"/>
        </w:rPr>
        <w:t xml:space="preserve">Obwieszczenie </w:t>
      </w:r>
    </w:p>
    <w:p w14:paraId="2C5B5299" w14:textId="13C9A030" w:rsidR="00664098" w:rsidRPr="00F162A9" w:rsidRDefault="00664098" w:rsidP="00C8511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162A9">
        <w:rPr>
          <w:rFonts w:ascii="Arial" w:hAnsi="Arial" w:cs="Arial"/>
          <w:b/>
          <w:sz w:val="20"/>
          <w:szCs w:val="20"/>
        </w:rPr>
        <w:t>PKP CARGO S.A.</w:t>
      </w:r>
      <w:r w:rsidR="00A71446" w:rsidRPr="00F162A9">
        <w:rPr>
          <w:rFonts w:ascii="Arial" w:hAnsi="Arial" w:cs="Arial"/>
          <w:b/>
          <w:sz w:val="20"/>
          <w:szCs w:val="20"/>
        </w:rPr>
        <w:t xml:space="preserve"> w restrukturyzacji</w:t>
      </w:r>
    </w:p>
    <w:p w14:paraId="467C7A0B" w14:textId="48FA0AB3" w:rsidR="00664098" w:rsidRPr="00F162A9" w:rsidRDefault="00664098" w:rsidP="00C8511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162A9">
        <w:rPr>
          <w:rFonts w:ascii="Arial" w:hAnsi="Arial" w:cs="Arial"/>
          <w:b/>
          <w:sz w:val="20"/>
          <w:szCs w:val="20"/>
        </w:rPr>
        <w:t xml:space="preserve">z dnia </w:t>
      </w:r>
      <w:r w:rsidR="00313C01">
        <w:rPr>
          <w:rFonts w:ascii="Arial" w:hAnsi="Arial" w:cs="Arial"/>
          <w:b/>
          <w:sz w:val="20"/>
          <w:szCs w:val="20"/>
        </w:rPr>
        <w:t>1 września</w:t>
      </w:r>
      <w:r w:rsidR="00F65F5E">
        <w:rPr>
          <w:rFonts w:ascii="Arial" w:hAnsi="Arial" w:cs="Arial"/>
          <w:b/>
          <w:sz w:val="20"/>
          <w:szCs w:val="20"/>
        </w:rPr>
        <w:t xml:space="preserve"> </w:t>
      </w:r>
      <w:r w:rsidRPr="00F162A9">
        <w:rPr>
          <w:rFonts w:ascii="Arial" w:hAnsi="Arial" w:cs="Arial"/>
          <w:b/>
          <w:sz w:val="20"/>
          <w:szCs w:val="20"/>
        </w:rPr>
        <w:t>20</w:t>
      </w:r>
      <w:r w:rsidR="00980221" w:rsidRPr="00F162A9">
        <w:rPr>
          <w:rFonts w:ascii="Arial" w:hAnsi="Arial" w:cs="Arial"/>
          <w:b/>
          <w:sz w:val="20"/>
          <w:szCs w:val="20"/>
        </w:rPr>
        <w:t>2</w:t>
      </w:r>
      <w:r w:rsidR="00393242" w:rsidRPr="00F162A9">
        <w:rPr>
          <w:rFonts w:ascii="Arial" w:hAnsi="Arial" w:cs="Arial"/>
          <w:b/>
          <w:sz w:val="20"/>
          <w:szCs w:val="20"/>
        </w:rPr>
        <w:t>6</w:t>
      </w:r>
      <w:r w:rsidRPr="00F162A9">
        <w:rPr>
          <w:rFonts w:ascii="Arial" w:hAnsi="Arial" w:cs="Arial"/>
          <w:b/>
          <w:sz w:val="20"/>
          <w:szCs w:val="20"/>
        </w:rPr>
        <w:t xml:space="preserve"> roku</w:t>
      </w:r>
    </w:p>
    <w:p w14:paraId="3062D642" w14:textId="77777777" w:rsidR="00664098" w:rsidRPr="00F162A9" w:rsidRDefault="00664098" w:rsidP="00E9682F">
      <w:pPr>
        <w:spacing w:after="0"/>
        <w:rPr>
          <w:rFonts w:ascii="Arial" w:hAnsi="Arial" w:cs="Arial"/>
          <w:b/>
          <w:sz w:val="20"/>
          <w:szCs w:val="20"/>
        </w:rPr>
      </w:pPr>
    </w:p>
    <w:p w14:paraId="5AC268C8" w14:textId="09EED38E" w:rsidR="00664098" w:rsidRPr="00F162A9" w:rsidRDefault="00664098" w:rsidP="00664098">
      <w:pPr>
        <w:jc w:val="center"/>
        <w:rPr>
          <w:rFonts w:ascii="Arial" w:hAnsi="Arial" w:cs="Arial"/>
          <w:b/>
          <w:sz w:val="20"/>
          <w:szCs w:val="20"/>
        </w:rPr>
      </w:pPr>
      <w:r w:rsidRPr="00F162A9">
        <w:rPr>
          <w:rFonts w:ascii="Arial" w:hAnsi="Arial" w:cs="Arial"/>
          <w:b/>
          <w:sz w:val="20"/>
          <w:szCs w:val="20"/>
        </w:rPr>
        <w:t>o wprowadzeniu zmian</w:t>
      </w:r>
      <w:r w:rsidR="000D2131" w:rsidRPr="00F162A9">
        <w:rPr>
          <w:rFonts w:ascii="Arial" w:hAnsi="Arial" w:cs="Arial"/>
          <w:b/>
          <w:sz w:val="20"/>
          <w:szCs w:val="20"/>
        </w:rPr>
        <w:t xml:space="preserve">y nr </w:t>
      </w:r>
      <w:r w:rsidR="00313C01">
        <w:rPr>
          <w:rFonts w:ascii="Arial" w:hAnsi="Arial" w:cs="Arial"/>
          <w:b/>
          <w:sz w:val="20"/>
          <w:szCs w:val="20"/>
        </w:rPr>
        <w:t>64</w:t>
      </w:r>
      <w:r w:rsidRPr="00F162A9">
        <w:rPr>
          <w:rFonts w:ascii="Arial" w:hAnsi="Arial" w:cs="Arial"/>
          <w:b/>
          <w:sz w:val="20"/>
          <w:szCs w:val="20"/>
        </w:rPr>
        <w:br/>
        <w:t>do Wykazu odległości taryfowych PKP CARGO S.A. (WOT)</w:t>
      </w:r>
      <w:r w:rsidR="00287A15" w:rsidRPr="00F162A9">
        <w:rPr>
          <w:rFonts w:ascii="Arial" w:hAnsi="Arial" w:cs="Arial"/>
          <w:b/>
          <w:sz w:val="20"/>
          <w:szCs w:val="20"/>
        </w:rPr>
        <w:t xml:space="preserve"> </w:t>
      </w:r>
      <w:r w:rsidR="00211223" w:rsidRPr="00F162A9">
        <w:rPr>
          <w:rFonts w:ascii="Arial" w:hAnsi="Arial" w:cs="Arial"/>
          <w:b/>
          <w:sz w:val="20"/>
          <w:szCs w:val="20"/>
        </w:rPr>
        <w:t>– wydanie 202</w:t>
      </w:r>
      <w:r w:rsidR="002A74AC" w:rsidRPr="00F162A9">
        <w:rPr>
          <w:rFonts w:ascii="Arial" w:hAnsi="Arial" w:cs="Arial"/>
          <w:b/>
          <w:sz w:val="20"/>
          <w:szCs w:val="20"/>
        </w:rPr>
        <w:t>5</w:t>
      </w:r>
      <w:r w:rsidR="00211223" w:rsidRPr="00F162A9">
        <w:rPr>
          <w:rFonts w:ascii="Arial" w:hAnsi="Arial" w:cs="Arial"/>
          <w:b/>
          <w:sz w:val="20"/>
          <w:szCs w:val="20"/>
        </w:rPr>
        <w:t>/202</w:t>
      </w:r>
      <w:r w:rsidR="002A74AC" w:rsidRPr="00F162A9">
        <w:rPr>
          <w:rFonts w:ascii="Arial" w:hAnsi="Arial" w:cs="Arial"/>
          <w:b/>
          <w:sz w:val="20"/>
          <w:szCs w:val="20"/>
        </w:rPr>
        <w:t>6</w:t>
      </w:r>
      <w:r w:rsidRPr="00F162A9">
        <w:rPr>
          <w:rFonts w:ascii="Arial" w:hAnsi="Arial" w:cs="Arial"/>
          <w:b/>
          <w:sz w:val="20"/>
          <w:szCs w:val="20"/>
        </w:rPr>
        <w:br/>
      </w:r>
    </w:p>
    <w:p w14:paraId="6F3AB372" w14:textId="77777777" w:rsidR="00664098" w:rsidRPr="00F162A9" w:rsidRDefault="00664098" w:rsidP="00664098">
      <w:pPr>
        <w:jc w:val="center"/>
        <w:rPr>
          <w:rFonts w:ascii="Arial" w:hAnsi="Arial" w:cs="Arial"/>
          <w:sz w:val="20"/>
          <w:szCs w:val="20"/>
        </w:rPr>
      </w:pPr>
    </w:p>
    <w:p w14:paraId="3A0300BE" w14:textId="2B7E8C46" w:rsidR="00664098" w:rsidRDefault="00664098" w:rsidP="00B70C2D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B70C2D">
        <w:rPr>
          <w:rFonts w:ascii="Arial" w:hAnsi="Arial" w:cs="Arial"/>
        </w:rPr>
        <w:t xml:space="preserve">PKP CARGO S.A. </w:t>
      </w:r>
      <w:r w:rsidR="00A71446" w:rsidRPr="00B70C2D">
        <w:rPr>
          <w:rFonts w:ascii="Arial" w:hAnsi="Arial" w:cs="Arial"/>
        </w:rPr>
        <w:t xml:space="preserve">w restrukturyzacji </w:t>
      </w:r>
      <w:r w:rsidRPr="00B70C2D">
        <w:rPr>
          <w:rFonts w:ascii="Arial" w:hAnsi="Arial" w:cs="Arial"/>
        </w:rPr>
        <w:t>informuje o wprowadzeniu zmian</w:t>
      </w:r>
      <w:r w:rsidR="003F0385" w:rsidRPr="00B70C2D">
        <w:rPr>
          <w:rFonts w:ascii="Arial" w:hAnsi="Arial" w:cs="Arial"/>
        </w:rPr>
        <w:t xml:space="preserve">y </w:t>
      </w:r>
      <w:r w:rsidR="003C5615" w:rsidRPr="00B70C2D">
        <w:rPr>
          <w:rFonts w:ascii="Arial" w:hAnsi="Arial" w:cs="Arial"/>
        </w:rPr>
        <w:t xml:space="preserve">nr </w:t>
      </w:r>
      <w:r w:rsidR="00313C01">
        <w:rPr>
          <w:rFonts w:ascii="Arial" w:hAnsi="Arial" w:cs="Arial"/>
        </w:rPr>
        <w:t>64</w:t>
      </w:r>
      <w:r w:rsidR="003C5615" w:rsidRPr="00B70C2D">
        <w:rPr>
          <w:rFonts w:ascii="Arial" w:hAnsi="Arial" w:cs="Arial"/>
        </w:rPr>
        <w:t xml:space="preserve"> </w:t>
      </w:r>
      <w:r w:rsidRPr="00B70C2D">
        <w:rPr>
          <w:rFonts w:ascii="Arial" w:hAnsi="Arial" w:cs="Arial"/>
        </w:rPr>
        <w:t>do</w:t>
      </w:r>
      <w:r w:rsidR="00555A29" w:rsidRPr="00B70C2D">
        <w:rPr>
          <w:rFonts w:ascii="Arial" w:hAnsi="Arial" w:cs="Arial"/>
        </w:rPr>
        <w:t xml:space="preserve"> </w:t>
      </w:r>
      <w:r w:rsidRPr="00B70C2D">
        <w:rPr>
          <w:rFonts w:ascii="Arial" w:hAnsi="Arial" w:cs="Arial"/>
        </w:rPr>
        <w:t xml:space="preserve">Wykazu odległości taryfowych PKP CARGO S.A. (WOT) wprowadzonego Zarządzeniem Nr 7.5 Zarządu PKP CARGO </w:t>
      </w:r>
      <w:r w:rsidR="00555A29" w:rsidRPr="00B70C2D">
        <w:rPr>
          <w:rFonts w:ascii="Arial" w:hAnsi="Arial" w:cs="Arial"/>
        </w:rPr>
        <w:t xml:space="preserve">S.A. z dnia 10 grudnia 2003 r. </w:t>
      </w:r>
      <w:r w:rsidR="007726FD" w:rsidRPr="00B70C2D">
        <w:rPr>
          <w:rFonts w:ascii="Arial" w:hAnsi="Arial" w:cs="Arial"/>
        </w:rPr>
        <w:t>(z późniejszymi zmianami)</w:t>
      </w:r>
      <w:r w:rsidR="003C5615" w:rsidRPr="00B70C2D">
        <w:rPr>
          <w:rFonts w:ascii="Arial" w:hAnsi="Arial" w:cs="Arial"/>
        </w:rPr>
        <w:t xml:space="preserve"> </w:t>
      </w:r>
      <w:r w:rsidR="00460F0A" w:rsidRPr="00B70C2D">
        <w:rPr>
          <w:rFonts w:ascii="Arial" w:hAnsi="Arial" w:cs="Arial"/>
        </w:rPr>
        <w:t>-</w:t>
      </w:r>
      <w:r w:rsidR="003C5615" w:rsidRPr="00B70C2D">
        <w:rPr>
          <w:rFonts w:ascii="Arial" w:hAnsi="Arial" w:cs="Arial"/>
        </w:rPr>
        <w:t xml:space="preserve"> oznaczonego jako wydanie 2025/2026</w:t>
      </w:r>
      <w:r w:rsidR="007726FD" w:rsidRPr="00B70C2D">
        <w:rPr>
          <w:rFonts w:ascii="Arial" w:hAnsi="Arial" w:cs="Arial"/>
        </w:rPr>
        <w:t>.</w:t>
      </w:r>
    </w:p>
    <w:p w14:paraId="05B01373" w14:textId="77777777" w:rsidR="00B70C2D" w:rsidRPr="00B70C2D" w:rsidRDefault="00B70C2D" w:rsidP="00B70C2D">
      <w:pPr>
        <w:pStyle w:val="Akapitzlist"/>
        <w:spacing w:after="0" w:line="240" w:lineRule="auto"/>
        <w:ind w:left="357"/>
        <w:contextualSpacing w:val="0"/>
        <w:rPr>
          <w:rFonts w:ascii="Arial" w:hAnsi="Arial" w:cs="Arial"/>
        </w:rPr>
      </w:pPr>
    </w:p>
    <w:p w14:paraId="2EBAA737" w14:textId="4D0E5584" w:rsidR="00B70C2D" w:rsidRDefault="003F0385" w:rsidP="00B70C2D">
      <w:pPr>
        <w:pStyle w:val="Akapitzlist"/>
        <w:numPr>
          <w:ilvl w:val="0"/>
          <w:numId w:val="31"/>
        </w:numPr>
        <w:spacing w:after="0" w:line="240" w:lineRule="auto"/>
        <w:ind w:left="357" w:hanging="357"/>
        <w:contextualSpacing w:val="0"/>
        <w:rPr>
          <w:rFonts w:ascii="Arial" w:hAnsi="Arial" w:cs="Arial"/>
        </w:rPr>
      </w:pPr>
      <w:r w:rsidRPr="00B70C2D">
        <w:rPr>
          <w:rFonts w:ascii="Arial" w:hAnsi="Arial" w:cs="Arial"/>
        </w:rPr>
        <w:t xml:space="preserve">Zakres zmiany nr </w:t>
      </w:r>
      <w:r w:rsidR="00313C01">
        <w:rPr>
          <w:rFonts w:ascii="Arial" w:hAnsi="Arial" w:cs="Arial"/>
        </w:rPr>
        <w:t>64</w:t>
      </w:r>
      <w:r w:rsidR="00664098" w:rsidRPr="00B70C2D">
        <w:rPr>
          <w:rFonts w:ascii="Arial" w:hAnsi="Arial" w:cs="Arial"/>
        </w:rPr>
        <w:t xml:space="preserve"> do Wykazu odległości taryfowych PKP CARGO S.A. (WOT)</w:t>
      </w:r>
      <w:r w:rsidR="00287A15" w:rsidRPr="00B70C2D">
        <w:rPr>
          <w:rFonts w:ascii="Arial" w:hAnsi="Arial" w:cs="Arial"/>
        </w:rPr>
        <w:t xml:space="preserve"> </w:t>
      </w:r>
      <w:r w:rsidR="00260E1B" w:rsidRPr="00B70C2D">
        <w:rPr>
          <w:rFonts w:ascii="Arial" w:hAnsi="Arial" w:cs="Arial"/>
        </w:rPr>
        <w:t>-</w:t>
      </w:r>
      <w:r w:rsidR="00287A15" w:rsidRPr="00B70C2D">
        <w:rPr>
          <w:rFonts w:ascii="Arial" w:hAnsi="Arial" w:cs="Arial"/>
        </w:rPr>
        <w:t xml:space="preserve"> wydanie 202</w:t>
      </w:r>
      <w:r w:rsidR="002A74AC" w:rsidRPr="00B70C2D">
        <w:rPr>
          <w:rFonts w:ascii="Arial" w:hAnsi="Arial" w:cs="Arial"/>
        </w:rPr>
        <w:t>5</w:t>
      </w:r>
      <w:r w:rsidR="00287A15" w:rsidRPr="00B70C2D">
        <w:rPr>
          <w:rFonts w:ascii="Arial" w:hAnsi="Arial" w:cs="Arial"/>
        </w:rPr>
        <w:t>/202</w:t>
      </w:r>
      <w:r w:rsidR="002A74AC" w:rsidRPr="00B70C2D">
        <w:rPr>
          <w:rFonts w:ascii="Arial" w:hAnsi="Arial" w:cs="Arial"/>
        </w:rPr>
        <w:t>6</w:t>
      </w:r>
      <w:r w:rsidR="00287A15" w:rsidRPr="00B70C2D">
        <w:rPr>
          <w:rFonts w:ascii="Arial" w:hAnsi="Arial" w:cs="Arial"/>
        </w:rPr>
        <w:t xml:space="preserve"> </w:t>
      </w:r>
      <w:r w:rsidR="00671E97" w:rsidRPr="00B70C2D">
        <w:rPr>
          <w:rFonts w:ascii="Arial" w:hAnsi="Arial" w:cs="Arial"/>
        </w:rPr>
        <w:t>-</w:t>
      </w:r>
      <w:r w:rsidR="00287A15" w:rsidRPr="00B70C2D">
        <w:rPr>
          <w:rFonts w:ascii="Arial" w:hAnsi="Arial" w:cs="Arial"/>
        </w:rPr>
        <w:t xml:space="preserve"> </w:t>
      </w:r>
      <w:r w:rsidR="00137AB5" w:rsidRPr="00B70C2D">
        <w:rPr>
          <w:rFonts w:ascii="Arial" w:hAnsi="Arial" w:cs="Arial"/>
        </w:rPr>
        <w:t xml:space="preserve">określa </w:t>
      </w:r>
      <w:r w:rsidR="00664098" w:rsidRPr="00B70C2D">
        <w:rPr>
          <w:rFonts w:ascii="Arial" w:hAnsi="Arial" w:cs="Arial"/>
        </w:rPr>
        <w:t>Załącznik do niniejszego Obwieszczenia.</w:t>
      </w:r>
    </w:p>
    <w:p w14:paraId="44D168D4" w14:textId="77777777" w:rsidR="00B70C2D" w:rsidRPr="00B70C2D" w:rsidRDefault="00B70C2D" w:rsidP="00B70C2D">
      <w:pPr>
        <w:spacing w:after="0" w:line="240" w:lineRule="auto"/>
        <w:rPr>
          <w:rFonts w:ascii="Arial" w:hAnsi="Arial" w:cs="Arial"/>
        </w:rPr>
      </w:pPr>
    </w:p>
    <w:p w14:paraId="5FF9AB79" w14:textId="437F60BB" w:rsidR="0046744F" w:rsidRPr="00B70C2D" w:rsidRDefault="0046744F" w:rsidP="00B70C2D">
      <w:pPr>
        <w:pStyle w:val="Akapitzlist"/>
        <w:numPr>
          <w:ilvl w:val="0"/>
          <w:numId w:val="31"/>
        </w:numPr>
        <w:spacing w:line="240" w:lineRule="auto"/>
        <w:ind w:left="357" w:hanging="357"/>
        <w:rPr>
          <w:rFonts w:ascii="Arial" w:hAnsi="Arial" w:cs="Arial"/>
        </w:rPr>
      </w:pPr>
      <w:r w:rsidRPr="00B70C2D">
        <w:rPr>
          <w:rFonts w:ascii="Arial" w:hAnsi="Arial" w:cs="Arial"/>
        </w:rPr>
        <w:t xml:space="preserve">Tekst </w:t>
      </w:r>
      <w:r w:rsidR="00D43543" w:rsidRPr="00B70C2D">
        <w:rPr>
          <w:rFonts w:ascii="Arial" w:hAnsi="Arial" w:cs="Arial"/>
        </w:rPr>
        <w:t xml:space="preserve">ujednolicony </w:t>
      </w:r>
      <w:r w:rsidRPr="00B70C2D">
        <w:rPr>
          <w:rFonts w:ascii="Arial" w:hAnsi="Arial" w:cs="Arial"/>
        </w:rPr>
        <w:t>Wykazu odległości taryfowych PKP CARGO S.A. Część I (WOT I)</w:t>
      </w:r>
      <w:r w:rsidR="00211223" w:rsidRPr="00B70C2D">
        <w:rPr>
          <w:rFonts w:ascii="Arial" w:hAnsi="Arial" w:cs="Arial"/>
        </w:rPr>
        <w:t xml:space="preserve"> </w:t>
      </w:r>
      <w:r w:rsidR="00260E1B" w:rsidRPr="00B70C2D">
        <w:rPr>
          <w:rFonts w:ascii="Arial" w:hAnsi="Arial" w:cs="Arial"/>
        </w:rPr>
        <w:t>-</w:t>
      </w:r>
      <w:r w:rsidR="00211223" w:rsidRPr="00B70C2D">
        <w:rPr>
          <w:rFonts w:ascii="Arial" w:hAnsi="Arial" w:cs="Arial"/>
        </w:rPr>
        <w:t xml:space="preserve"> wydanie 202</w:t>
      </w:r>
      <w:r w:rsidR="002A74AC" w:rsidRPr="00B70C2D">
        <w:rPr>
          <w:rFonts w:ascii="Arial" w:hAnsi="Arial" w:cs="Arial"/>
        </w:rPr>
        <w:t>5</w:t>
      </w:r>
      <w:r w:rsidR="00211223" w:rsidRPr="00B70C2D">
        <w:rPr>
          <w:rFonts w:ascii="Arial" w:hAnsi="Arial" w:cs="Arial"/>
        </w:rPr>
        <w:t>/202</w:t>
      </w:r>
      <w:r w:rsidR="002A74AC" w:rsidRPr="00B70C2D">
        <w:rPr>
          <w:rFonts w:ascii="Arial" w:hAnsi="Arial" w:cs="Arial"/>
        </w:rPr>
        <w:t>6</w:t>
      </w:r>
      <w:r w:rsidR="00211223" w:rsidRPr="00B70C2D">
        <w:rPr>
          <w:rFonts w:ascii="Arial" w:hAnsi="Arial" w:cs="Arial"/>
        </w:rPr>
        <w:t xml:space="preserve"> -</w:t>
      </w:r>
      <w:r w:rsidRPr="00B70C2D">
        <w:rPr>
          <w:rFonts w:ascii="Arial" w:hAnsi="Arial" w:cs="Arial"/>
        </w:rPr>
        <w:t xml:space="preserve"> uwzględniający wprowadzon</w:t>
      </w:r>
      <w:r w:rsidR="003F0385" w:rsidRPr="00B70C2D">
        <w:rPr>
          <w:rFonts w:ascii="Arial" w:hAnsi="Arial" w:cs="Arial"/>
        </w:rPr>
        <w:t>ą</w:t>
      </w:r>
      <w:r w:rsidRPr="00B70C2D">
        <w:rPr>
          <w:rFonts w:ascii="Arial" w:hAnsi="Arial" w:cs="Arial"/>
        </w:rPr>
        <w:t xml:space="preserve"> zmian</w:t>
      </w:r>
      <w:r w:rsidR="003F0385" w:rsidRPr="00B70C2D">
        <w:rPr>
          <w:rFonts w:ascii="Arial" w:hAnsi="Arial" w:cs="Arial"/>
        </w:rPr>
        <w:t xml:space="preserve">ę nr </w:t>
      </w:r>
      <w:r w:rsidR="00313C01">
        <w:rPr>
          <w:rFonts w:ascii="Arial" w:hAnsi="Arial" w:cs="Arial"/>
        </w:rPr>
        <w:t>64</w:t>
      </w:r>
      <w:r w:rsidRPr="00B70C2D">
        <w:rPr>
          <w:rFonts w:ascii="Arial" w:hAnsi="Arial" w:cs="Arial"/>
        </w:rPr>
        <w:t>, dostępny jest na stronie internetowej</w:t>
      </w:r>
      <w:r w:rsidR="00E105C7" w:rsidRPr="00B70C2D">
        <w:rPr>
          <w:rFonts w:ascii="Arial" w:hAnsi="Arial" w:cs="Arial"/>
        </w:rPr>
        <w:t>:</w:t>
      </w:r>
      <w:r w:rsidRPr="00B70C2D">
        <w:rPr>
          <w:rFonts w:ascii="Arial" w:hAnsi="Arial" w:cs="Arial"/>
        </w:rPr>
        <w:t xml:space="preserve"> www.pkpcargo.com</w:t>
      </w:r>
      <w:r w:rsidR="00D43543" w:rsidRPr="00B70C2D">
        <w:rPr>
          <w:rFonts w:ascii="Arial" w:hAnsi="Arial" w:cs="Arial"/>
        </w:rPr>
        <w:t>.</w:t>
      </w:r>
      <w:r w:rsidRPr="00B70C2D">
        <w:rPr>
          <w:rFonts w:ascii="Arial" w:hAnsi="Arial" w:cs="Arial"/>
        </w:rPr>
        <w:t xml:space="preserve"> </w:t>
      </w:r>
    </w:p>
    <w:p w14:paraId="08341927" w14:textId="77777777" w:rsidR="00850170" w:rsidRPr="00F162A9" w:rsidRDefault="00850170" w:rsidP="00850170">
      <w:pPr>
        <w:tabs>
          <w:tab w:val="left" w:pos="142"/>
          <w:tab w:val="left" w:pos="284"/>
        </w:tabs>
        <w:rPr>
          <w:rFonts w:ascii="Arial" w:hAnsi="Arial" w:cs="Arial"/>
          <w:spacing w:val="-2"/>
          <w:sz w:val="20"/>
          <w:szCs w:val="20"/>
        </w:rPr>
      </w:pPr>
    </w:p>
    <w:p w14:paraId="51B598A0" w14:textId="77777777" w:rsidR="00664098" w:rsidRPr="00F162A9" w:rsidRDefault="00664098">
      <w:pPr>
        <w:rPr>
          <w:rFonts w:ascii="Arial" w:hAnsi="Arial" w:cs="Arial"/>
          <w:spacing w:val="-2"/>
          <w:sz w:val="20"/>
          <w:szCs w:val="20"/>
        </w:rPr>
      </w:pPr>
      <w:r w:rsidRPr="00F162A9">
        <w:rPr>
          <w:rFonts w:ascii="Arial" w:hAnsi="Arial" w:cs="Arial"/>
          <w:spacing w:val="-2"/>
          <w:sz w:val="20"/>
          <w:szCs w:val="20"/>
        </w:rPr>
        <w:br w:type="page"/>
      </w:r>
    </w:p>
    <w:p w14:paraId="3EAD1974" w14:textId="2A90F303" w:rsidR="000D2131" w:rsidRPr="00F162A9" w:rsidRDefault="009C6D3A" w:rsidP="00BB32A3">
      <w:pPr>
        <w:spacing w:after="0" w:line="240" w:lineRule="auto"/>
        <w:jc w:val="center"/>
        <w:rPr>
          <w:rFonts w:ascii="Arial" w:hAnsi="Arial" w:cs="Arial"/>
          <w:b/>
          <w:sz w:val="20"/>
          <w:szCs w:val="18"/>
        </w:rPr>
      </w:pPr>
      <w:r w:rsidRPr="00F162A9">
        <w:rPr>
          <w:rFonts w:ascii="Arial" w:hAnsi="Arial" w:cs="Arial"/>
          <w:b/>
          <w:sz w:val="20"/>
          <w:szCs w:val="18"/>
        </w:rPr>
        <w:lastRenderedPageBreak/>
        <w:t xml:space="preserve">Zmiana nr </w:t>
      </w:r>
      <w:r w:rsidR="00313C01">
        <w:rPr>
          <w:rFonts w:ascii="Arial" w:hAnsi="Arial" w:cs="Arial"/>
          <w:b/>
          <w:sz w:val="20"/>
          <w:szCs w:val="18"/>
        </w:rPr>
        <w:t>64</w:t>
      </w:r>
      <w:r w:rsidR="00D949FA">
        <w:rPr>
          <w:rFonts w:ascii="Arial" w:hAnsi="Arial" w:cs="Arial"/>
          <w:b/>
          <w:sz w:val="20"/>
          <w:szCs w:val="18"/>
        </w:rPr>
        <w:t xml:space="preserve"> </w:t>
      </w:r>
      <w:r w:rsidR="000D2131" w:rsidRPr="00F162A9">
        <w:rPr>
          <w:rFonts w:ascii="Arial" w:hAnsi="Arial" w:cs="Arial"/>
          <w:b/>
          <w:sz w:val="20"/>
          <w:szCs w:val="18"/>
        </w:rPr>
        <w:t>do Wykazu odległości taryfowych PKP CARGO S.A. (WOT)</w:t>
      </w:r>
      <w:r w:rsidR="00D619CD" w:rsidRPr="00F162A9">
        <w:rPr>
          <w:rFonts w:ascii="Arial" w:hAnsi="Arial" w:cs="Arial"/>
          <w:b/>
          <w:sz w:val="20"/>
          <w:szCs w:val="18"/>
        </w:rPr>
        <w:t xml:space="preserve"> – wydanie 20</w:t>
      </w:r>
      <w:r w:rsidR="00326A8B" w:rsidRPr="00F162A9">
        <w:rPr>
          <w:rFonts w:ascii="Arial" w:hAnsi="Arial" w:cs="Arial"/>
          <w:b/>
          <w:sz w:val="20"/>
          <w:szCs w:val="18"/>
        </w:rPr>
        <w:t>2</w:t>
      </w:r>
      <w:r w:rsidR="002A74AC" w:rsidRPr="00F162A9">
        <w:rPr>
          <w:rFonts w:ascii="Arial" w:hAnsi="Arial" w:cs="Arial"/>
          <w:b/>
          <w:sz w:val="20"/>
          <w:szCs w:val="18"/>
        </w:rPr>
        <w:t>5</w:t>
      </w:r>
      <w:r w:rsidR="00D619CD" w:rsidRPr="00F162A9">
        <w:rPr>
          <w:rFonts w:ascii="Arial" w:hAnsi="Arial" w:cs="Arial"/>
          <w:b/>
          <w:sz w:val="20"/>
          <w:szCs w:val="18"/>
        </w:rPr>
        <w:t>/202</w:t>
      </w:r>
      <w:r w:rsidR="002A74AC" w:rsidRPr="00F162A9">
        <w:rPr>
          <w:rFonts w:ascii="Arial" w:hAnsi="Arial" w:cs="Arial"/>
          <w:b/>
          <w:sz w:val="20"/>
          <w:szCs w:val="18"/>
        </w:rPr>
        <w:t>6</w:t>
      </w:r>
    </w:p>
    <w:p w14:paraId="426638BB" w14:textId="77777777" w:rsidR="00693E0A" w:rsidRPr="00F162A9" w:rsidRDefault="00693E0A" w:rsidP="00BB32A3">
      <w:pPr>
        <w:tabs>
          <w:tab w:val="left" w:pos="142"/>
          <w:tab w:val="left" w:pos="284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A03B886" w14:textId="77777777" w:rsidR="00512447" w:rsidRPr="00F162A9" w:rsidRDefault="00512447" w:rsidP="00BB32A3">
      <w:pPr>
        <w:tabs>
          <w:tab w:val="left" w:pos="142"/>
          <w:tab w:val="left" w:pos="284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23D5BA7" w14:textId="77777777" w:rsidR="001431A9" w:rsidRPr="00F162A9" w:rsidRDefault="001431A9" w:rsidP="0044676A">
      <w:pPr>
        <w:tabs>
          <w:tab w:val="left" w:pos="142"/>
          <w:tab w:val="left" w:pos="284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2FA6A4F" w14:textId="0FCBA360" w:rsidR="00DF05CE" w:rsidRPr="0046596C" w:rsidRDefault="00DF05CE" w:rsidP="00DF05CE">
      <w:pPr>
        <w:tabs>
          <w:tab w:val="left" w:pos="142"/>
          <w:tab w:val="left" w:pos="28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6596C">
        <w:rPr>
          <w:rFonts w:ascii="Arial" w:hAnsi="Arial" w:cs="Arial"/>
          <w:b/>
          <w:sz w:val="20"/>
          <w:szCs w:val="20"/>
          <w:u w:val="single"/>
        </w:rPr>
        <w:t>z ważnością od</w:t>
      </w:r>
      <w:r w:rsidR="00B0354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E6718">
        <w:rPr>
          <w:rFonts w:ascii="Arial" w:hAnsi="Arial" w:cs="Arial"/>
          <w:b/>
          <w:sz w:val="20"/>
          <w:szCs w:val="20"/>
          <w:u w:val="single"/>
        </w:rPr>
        <w:t>2</w:t>
      </w:r>
      <w:r w:rsidR="0065721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13C01">
        <w:rPr>
          <w:rFonts w:ascii="Arial" w:hAnsi="Arial" w:cs="Arial"/>
          <w:b/>
          <w:sz w:val="20"/>
          <w:szCs w:val="20"/>
          <w:u w:val="single"/>
        </w:rPr>
        <w:t>września</w:t>
      </w:r>
      <w:r w:rsidR="00657212">
        <w:rPr>
          <w:rFonts w:ascii="Arial" w:hAnsi="Arial" w:cs="Arial"/>
          <w:b/>
          <w:sz w:val="20"/>
          <w:szCs w:val="20"/>
          <w:u w:val="single"/>
        </w:rPr>
        <w:t xml:space="preserve"> 2026 roku</w:t>
      </w:r>
    </w:p>
    <w:p w14:paraId="24D5036C" w14:textId="77777777" w:rsidR="001431A9" w:rsidRPr="0046596C" w:rsidRDefault="001431A9" w:rsidP="0044676A">
      <w:pPr>
        <w:tabs>
          <w:tab w:val="left" w:pos="142"/>
          <w:tab w:val="left" w:pos="284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D9F3F23" w14:textId="422A8603" w:rsidR="001431A9" w:rsidRPr="0046596C" w:rsidRDefault="001431A9" w:rsidP="0044676A">
      <w:pPr>
        <w:tabs>
          <w:tab w:val="left" w:pos="142"/>
          <w:tab w:val="left" w:pos="284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6596C">
        <w:rPr>
          <w:rFonts w:ascii="Arial" w:hAnsi="Arial" w:cs="Arial"/>
          <w:bCs/>
          <w:sz w:val="20"/>
          <w:szCs w:val="20"/>
        </w:rPr>
        <w:t xml:space="preserve">w </w:t>
      </w:r>
      <w:r w:rsidRPr="0046596C">
        <w:rPr>
          <w:rFonts w:ascii="Arial" w:hAnsi="Arial" w:cs="Arial"/>
          <w:b/>
          <w:sz w:val="20"/>
          <w:szCs w:val="20"/>
        </w:rPr>
        <w:t>WOT I</w:t>
      </w:r>
      <w:r w:rsidRPr="0046596C">
        <w:rPr>
          <w:rFonts w:ascii="Arial" w:hAnsi="Arial" w:cs="Arial"/>
          <w:bCs/>
          <w:sz w:val="20"/>
          <w:szCs w:val="20"/>
        </w:rPr>
        <w:t xml:space="preserve">: </w:t>
      </w:r>
    </w:p>
    <w:p w14:paraId="561757E1" w14:textId="77777777" w:rsidR="00B03542" w:rsidRDefault="00B03542" w:rsidP="00B0354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13D764D" w14:textId="49D6B6E4" w:rsidR="00313C01" w:rsidRDefault="00313C01" w:rsidP="00313C01">
      <w:pPr>
        <w:pStyle w:val="Tekstprzypisudolneg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stacji </w:t>
      </w:r>
      <w:r>
        <w:rPr>
          <w:rFonts w:ascii="Arial" w:hAnsi="Arial" w:cs="Arial"/>
          <w:b/>
        </w:rPr>
        <w:t>ODOLANÓW</w:t>
      </w:r>
      <w:r>
        <w:rPr>
          <w:rFonts w:ascii="Arial" w:hAnsi="Arial" w:cs="Arial"/>
        </w:rPr>
        <w:t xml:space="preserve"> w rubryce 4 skreśla się numer uwagi </w:t>
      </w:r>
      <w:r>
        <w:rPr>
          <w:rFonts w:ascii="Arial" w:hAnsi="Arial" w:cs="Arial"/>
          <w:vertAlign w:val="superscript"/>
        </w:rPr>
        <w:t xml:space="preserve">„118” </w:t>
      </w:r>
      <w:r w:rsidR="006659DF">
        <w:rPr>
          <w:rFonts w:ascii="Arial" w:hAnsi="Arial" w:cs="Arial"/>
        </w:rPr>
        <w:t>oraz „czasowo nieczynna” i wpisuje się „WŁ” i c</w:t>
      </w:r>
      <w:r>
        <w:rPr>
          <w:rFonts w:ascii="Arial" w:hAnsi="Arial" w:cs="Arial"/>
        </w:rPr>
        <w:t xml:space="preserve">zas pracy „1-5 7:00-19:00”, w rubryce </w:t>
      </w:r>
      <w:r w:rsidR="00834E5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wpisuje się „Pł - 150 - tor nr </w:t>
      </w:r>
      <w:r w:rsidR="006659DF">
        <w:rPr>
          <w:rFonts w:ascii="Arial" w:hAnsi="Arial" w:cs="Arial"/>
        </w:rPr>
        <w:t>4</w:t>
      </w:r>
      <w:r w:rsidR="00D77C4D">
        <w:rPr>
          <w:rFonts w:ascii="Arial" w:hAnsi="Arial" w:cs="Arial"/>
        </w:rPr>
        <w:t>”</w:t>
      </w:r>
      <w:r w:rsidR="006659D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 dole strony skreśla się treść uwagi </w:t>
      </w:r>
      <w:r>
        <w:rPr>
          <w:rFonts w:ascii="Arial" w:hAnsi="Arial" w:cs="Arial"/>
          <w:vertAlign w:val="superscript"/>
        </w:rPr>
        <w:t>„118”</w:t>
      </w:r>
      <w:r w:rsidR="009A7E1C">
        <w:rPr>
          <w:rFonts w:ascii="Arial" w:hAnsi="Arial" w:cs="Arial"/>
        </w:rPr>
        <w:t>.</w:t>
      </w:r>
    </w:p>
    <w:sectPr w:rsidR="00313C01" w:rsidSect="007F13F6">
      <w:headerReference w:type="default" r:id="rId10"/>
      <w:footerReference w:type="default" r:id="rId11"/>
      <w:footerReference w:type="first" r:id="rId12"/>
      <w:pgSz w:w="11900" w:h="16840"/>
      <w:pgMar w:top="567" w:right="1361" w:bottom="567" w:left="1361" w:header="703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6D69E" w14:textId="77777777" w:rsidR="00171B77" w:rsidRDefault="00171B77" w:rsidP="000650FD">
      <w:r>
        <w:separator/>
      </w:r>
    </w:p>
  </w:endnote>
  <w:endnote w:type="continuationSeparator" w:id="0">
    <w:p w14:paraId="2A8D0D19" w14:textId="77777777" w:rsidR="00171B77" w:rsidRDefault="00171B77" w:rsidP="0006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794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2193F2" w14:textId="4F40E5A1" w:rsidR="000D455D" w:rsidRDefault="000D455D">
            <w:pPr>
              <w:pStyle w:val="Stopka"/>
              <w:jc w:val="right"/>
            </w:pPr>
            <w:r w:rsidRPr="007F13F6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1626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F13F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1626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7F13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278685" w14:textId="77777777" w:rsidR="000D455D" w:rsidRPr="000878DB" w:rsidRDefault="000D455D" w:rsidP="000D2131">
    <w:pPr>
      <w:widowControl w:val="0"/>
      <w:autoSpaceDE w:val="0"/>
      <w:autoSpaceDN w:val="0"/>
      <w:adjustRightInd w:val="0"/>
      <w:rPr>
        <w:rFonts w:ascii="Arial" w:hAnsi="Arial" w:cs="Arial"/>
        <w:color w:val="56565A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49641"/>
      <w:docPartObj>
        <w:docPartGallery w:val="Page Numbers (Top of Page)"/>
        <w:docPartUnique/>
      </w:docPartObj>
    </w:sdtPr>
    <w:sdtEndPr/>
    <w:sdtContent>
      <w:p w14:paraId="09D8BC2C" w14:textId="77777777" w:rsidR="000D455D" w:rsidRDefault="000D455D" w:rsidP="007F13F6">
        <w:pPr>
          <w:pStyle w:val="Stopka"/>
          <w:jc w:val="right"/>
        </w:pPr>
        <w:r w:rsidRPr="007F13F6">
          <w:rPr>
            <w:rFonts w:ascii="Arial" w:hAnsi="Arial" w:cs="Arial"/>
            <w:sz w:val="18"/>
            <w:szCs w:val="18"/>
          </w:rPr>
          <w:t xml:space="preserve">Strona </w:t>
        </w:r>
        <w:r w:rsidRPr="007F13F6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7F13F6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Pr="007F13F6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D16266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Pr="007F13F6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7F13F6">
          <w:rPr>
            <w:rFonts w:ascii="Arial" w:hAnsi="Arial" w:cs="Arial"/>
            <w:sz w:val="18"/>
            <w:szCs w:val="18"/>
          </w:rPr>
          <w:t xml:space="preserve"> z </w:t>
        </w:r>
        <w:r w:rsidRPr="007F13F6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7F13F6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Pr="007F13F6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D16266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7F13F6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7157A088" w14:textId="77777777" w:rsidR="000D455D" w:rsidRPr="007F13F6" w:rsidRDefault="000D455D" w:rsidP="007F13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2BAFD" w14:textId="77777777" w:rsidR="00171B77" w:rsidRDefault="00171B77" w:rsidP="000650FD">
      <w:r>
        <w:separator/>
      </w:r>
    </w:p>
  </w:footnote>
  <w:footnote w:type="continuationSeparator" w:id="0">
    <w:p w14:paraId="781BAF5E" w14:textId="77777777" w:rsidR="00171B77" w:rsidRDefault="00171B77" w:rsidP="00065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9F45D" w14:textId="77777777" w:rsidR="000D455D" w:rsidRDefault="000D455D" w:rsidP="00F56725">
    <w:pPr>
      <w:tabs>
        <w:tab w:val="left" w:pos="1215"/>
        <w:tab w:val="left" w:pos="5430"/>
      </w:tabs>
      <w:rPr>
        <w:rFonts w:ascii="Arial" w:hAnsi="Arial" w:cs="Arial"/>
        <w:color w:val="56565A"/>
        <w:sz w:val="18"/>
      </w:rPr>
    </w:pPr>
    <w:r>
      <w:rPr>
        <w:rFonts w:ascii="Arial" w:hAnsi="Arial" w:cs="Arial"/>
        <w:color w:val="56565A"/>
        <w:sz w:val="16"/>
      </w:rPr>
      <w:t xml:space="preserve"> </w:t>
    </w:r>
  </w:p>
  <w:tbl>
    <w:tblPr>
      <w:tblStyle w:val="Tabela-Siatk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4962"/>
    </w:tblGrid>
    <w:tr w:rsidR="000D455D" w14:paraId="7B139C62" w14:textId="77777777" w:rsidTr="00B7358E">
      <w:tc>
        <w:tcPr>
          <w:tcW w:w="5103" w:type="dxa"/>
        </w:tcPr>
        <w:p w14:paraId="0010732C" w14:textId="77777777" w:rsidR="000D455D" w:rsidRDefault="000D455D" w:rsidP="00F56725">
          <w:pPr>
            <w:tabs>
              <w:tab w:val="left" w:pos="1215"/>
              <w:tab w:val="left" w:pos="5430"/>
            </w:tabs>
            <w:rPr>
              <w:rFonts w:ascii="Arial" w:hAnsi="Arial" w:cs="Arial"/>
              <w:color w:val="56565A"/>
              <w:sz w:val="18"/>
            </w:rPr>
          </w:pPr>
        </w:p>
      </w:tc>
      <w:tc>
        <w:tcPr>
          <w:tcW w:w="4962" w:type="dxa"/>
        </w:tcPr>
        <w:p w14:paraId="121F1B3B" w14:textId="18FCA0D0" w:rsidR="000D455D" w:rsidRDefault="000D455D" w:rsidP="00B7358E">
          <w:pPr>
            <w:tabs>
              <w:tab w:val="left" w:pos="1215"/>
              <w:tab w:val="left" w:pos="5430"/>
            </w:tabs>
            <w:spacing w:after="0" w:line="240" w:lineRule="auto"/>
            <w:rPr>
              <w:rFonts w:ascii="Arial" w:hAnsi="Arial" w:cs="Arial"/>
              <w:color w:val="56565A"/>
              <w:sz w:val="18"/>
            </w:rPr>
          </w:pPr>
          <w:r w:rsidRPr="00A91B23">
            <w:rPr>
              <w:rFonts w:ascii="Arial" w:hAnsi="Arial" w:cs="Arial"/>
              <w:color w:val="56565A"/>
              <w:sz w:val="18"/>
            </w:rPr>
            <w:t>Załącznik do Obwieszcz</w:t>
          </w:r>
          <w:r>
            <w:rPr>
              <w:rFonts w:ascii="Arial" w:hAnsi="Arial" w:cs="Arial"/>
              <w:color w:val="56565A"/>
              <w:sz w:val="18"/>
            </w:rPr>
            <w:t xml:space="preserve">enia </w:t>
          </w:r>
          <w:r w:rsidRPr="00A91B23">
            <w:rPr>
              <w:rFonts w:ascii="Arial" w:hAnsi="Arial" w:cs="Arial"/>
              <w:color w:val="56565A"/>
              <w:sz w:val="18"/>
            </w:rPr>
            <w:t xml:space="preserve">z </w:t>
          </w:r>
          <w:r w:rsidRPr="009B0E4E">
            <w:rPr>
              <w:rFonts w:ascii="Arial" w:hAnsi="Arial" w:cs="Arial"/>
              <w:color w:val="56565A"/>
              <w:sz w:val="18"/>
            </w:rPr>
            <w:t>dnia</w:t>
          </w:r>
          <w:r>
            <w:rPr>
              <w:rFonts w:ascii="Arial" w:hAnsi="Arial" w:cs="Arial"/>
              <w:color w:val="56565A"/>
              <w:sz w:val="18"/>
            </w:rPr>
            <w:t xml:space="preserve"> </w:t>
          </w:r>
          <w:r w:rsidR="003E6718">
            <w:rPr>
              <w:rFonts w:ascii="Arial" w:hAnsi="Arial" w:cs="Arial"/>
              <w:color w:val="56565A"/>
              <w:sz w:val="18"/>
            </w:rPr>
            <w:t>1</w:t>
          </w:r>
          <w:r>
            <w:rPr>
              <w:rFonts w:ascii="Arial" w:hAnsi="Arial" w:cs="Arial"/>
              <w:color w:val="56565A"/>
              <w:sz w:val="18"/>
            </w:rPr>
            <w:t xml:space="preserve"> </w:t>
          </w:r>
          <w:r w:rsidR="00313C01">
            <w:rPr>
              <w:rFonts w:ascii="Arial" w:hAnsi="Arial" w:cs="Arial"/>
              <w:color w:val="56565A"/>
              <w:sz w:val="18"/>
            </w:rPr>
            <w:t>września</w:t>
          </w:r>
          <w:r w:rsidRPr="009B0E4E">
            <w:rPr>
              <w:rFonts w:ascii="Arial" w:hAnsi="Arial" w:cs="Arial"/>
              <w:color w:val="56565A"/>
              <w:sz w:val="18"/>
            </w:rPr>
            <w:t xml:space="preserve"> 202</w:t>
          </w:r>
          <w:r>
            <w:rPr>
              <w:rFonts w:ascii="Arial" w:hAnsi="Arial" w:cs="Arial"/>
              <w:color w:val="56565A"/>
              <w:sz w:val="18"/>
            </w:rPr>
            <w:t>6</w:t>
          </w:r>
          <w:r w:rsidRPr="00F756BC">
            <w:rPr>
              <w:rFonts w:ascii="Arial" w:hAnsi="Arial" w:cs="Arial"/>
              <w:color w:val="56565A"/>
              <w:sz w:val="18"/>
            </w:rPr>
            <w:t xml:space="preserve"> r.</w:t>
          </w:r>
        </w:p>
        <w:p w14:paraId="4E645B69" w14:textId="2B87D8B2" w:rsidR="000D455D" w:rsidRDefault="000D455D" w:rsidP="00313C01">
          <w:pPr>
            <w:tabs>
              <w:tab w:val="left" w:pos="1215"/>
              <w:tab w:val="left" w:pos="5430"/>
            </w:tabs>
            <w:spacing w:after="0" w:line="240" w:lineRule="auto"/>
            <w:rPr>
              <w:rFonts w:ascii="Arial" w:hAnsi="Arial" w:cs="Arial"/>
              <w:color w:val="56565A"/>
              <w:sz w:val="18"/>
            </w:rPr>
          </w:pPr>
          <w:r>
            <w:rPr>
              <w:rFonts w:ascii="Arial" w:hAnsi="Arial" w:cs="Arial"/>
              <w:color w:val="56565A"/>
              <w:sz w:val="18"/>
            </w:rPr>
            <w:t>W</w:t>
          </w:r>
          <w:r w:rsidRPr="00A91B23">
            <w:rPr>
              <w:rFonts w:ascii="Arial" w:hAnsi="Arial" w:cs="Arial"/>
              <w:color w:val="56565A"/>
              <w:sz w:val="18"/>
            </w:rPr>
            <w:t>ykaz zmian do WOT -</w:t>
          </w:r>
          <w:r>
            <w:rPr>
              <w:rFonts w:ascii="Arial" w:hAnsi="Arial" w:cs="Arial"/>
              <w:color w:val="56565A"/>
              <w:sz w:val="18"/>
            </w:rPr>
            <w:t xml:space="preserve"> zmiana nr </w:t>
          </w:r>
          <w:r w:rsidR="00313C01">
            <w:rPr>
              <w:rFonts w:ascii="Arial" w:hAnsi="Arial" w:cs="Arial"/>
              <w:color w:val="56565A"/>
              <w:sz w:val="18"/>
            </w:rPr>
            <w:t>64</w:t>
          </w:r>
        </w:p>
      </w:tc>
    </w:tr>
  </w:tbl>
  <w:p w14:paraId="3A63500A" w14:textId="77777777" w:rsidR="000D455D" w:rsidRPr="00A91B23" w:rsidRDefault="000D455D" w:rsidP="00F56725">
    <w:pPr>
      <w:tabs>
        <w:tab w:val="left" w:pos="1215"/>
        <w:tab w:val="left" w:pos="5430"/>
      </w:tabs>
      <w:rPr>
        <w:rFonts w:ascii="Arial" w:hAnsi="Arial" w:cs="Arial"/>
        <w:color w:val="56565A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579"/>
    <w:multiLevelType w:val="hybridMultilevel"/>
    <w:tmpl w:val="084A4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B7D81"/>
    <w:multiLevelType w:val="hybridMultilevel"/>
    <w:tmpl w:val="04CC60E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975633"/>
    <w:multiLevelType w:val="hybridMultilevel"/>
    <w:tmpl w:val="D980BA12"/>
    <w:lvl w:ilvl="0" w:tplc="94F8874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1A2439"/>
    <w:multiLevelType w:val="hybridMultilevel"/>
    <w:tmpl w:val="8ED62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2662C"/>
    <w:multiLevelType w:val="hybridMultilevel"/>
    <w:tmpl w:val="ECA4F3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6708D"/>
    <w:multiLevelType w:val="hybridMultilevel"/>
    <w:tmpl w:val="2B88752C"/>
    <w:lvl w:ilvl="0" w:tplc="96E8AFD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22D48C4"/>
    <w:multiLevelType w:val="hybridMultilevel"/>
    <w:tmpl w:val="7318D898"/>
    <w:lvl w:ilvl="0" w:tplc="8B6C0E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82FE7"/>
    <w:multiLevelType w:val="hybridMultilevel"/>
    <w:tmpl w:val="D628437C"/>
    <w:lvl w:ilvl="0" w:tplc="5F90979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67B7BD6"/>
    <w:multiLevelType w:val="hybridMultilevel"/>
    <w:tmpl w:val="BB98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D09B1"/>
    <w:multiLevelType w:val="hybridMultilevel"/>
    <w:tmpl w:val="EBF0F9E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617DF6"/>
    <w:multiLevelType w:val="hybridMultilevel"/>
    <w:tmpl w:val="2D742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0107B"/>
    <w:multiLevelType w:val="hybridMultilevel"/>
    <w:tmpl w:val="7DC0953E"/>
    <w:lvl w:ilvl="0" w:tplc="46BAA158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3C6262"/>
    <w:multiLevelType w:val="hybridMultilevel"/>
    <w:tmpl w:val="47F297FC"/>
    <w:lvl w:ilvl="0" w:tplc="D44AAFC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532981"/>
    <w:multiLevelType w:val="hybridMultilevel"/>
    <w:tmpl w:val="CFFE039E"/>
    <w:lvl w:ilvl="0" w:tplc="88E6543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C8E64ED"/>
    <w:multiLevelType w:val="hybridMultilevel"/>
    <w:tmpl w:val="580EAA9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295E78"/>
    <w:multiLevelType w:val="hybridMultilevel"/>
    <w:tmpl w:val="D1F42292"/>
    <w:lvl w:ilvl="0" w:tplc="A88813F2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77ECF"/>
    <w:multiLevelType w:val="hybridMultilevel"/>
    <w:tmpl w:val="3B405B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C16276"/>
    <w:multiLevelType w:val="hybridMultilevel"/>
    <w:tmpl w:val="12C8D91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AE5D49"/>
    <w:multiLevelType w:val="hybridMultilevel"/>
    <w:tmpl w:val="B3400D1C"/>
    <w:lvl w:ilvl="0" w:tplc="D47C2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F750E8"/>
    <w:multiLevelType w:val="hybridMultilevel"/>
    <w:tmpl w:val="392EE3DC"/>
    <w:lvl w:ilvl="0" w:tplc="1408C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4649108F"/>
    <w:multiLevelType w:val="hybridMultilevel"/>
    <w:tmpl w:val="EF60F2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8A595C"/>
    <w:multiLevelType w:val="hybridMultilevel"/>
    <w:tmpl w:val="D6061F66"/>
    <w:lvl w:ilvl="0" w:tplc="5718D09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4A863225"/>
    <w:multiLevelType w:val="hybridMultilevel"/>
    <w:tmpl w:val="D5802EE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FFF1F51"/>
    <w:multiLevelType w:val="hybridMultilevel"/>
    <w:tmpl w:val="58485E88"/>
    <w:lvl w:ilvl="0" w:tplc="C1521FF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00CEE"/>
    <w:multiLevelType w:val="hybridMultilevel"/>
    <w:tmpl w:val="599ADC72"/>
    <w:lvl w:ilvl="0" w:tplc="229CFB4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83F1A"/>
    <w:multiLevelType w:val="hybridMultilevel"/>
    <w:tmpl w:val="2D127694"/>
    <w:lvl w:ilvl="0" w:tplc="EC82E1B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12630"/>
    <w:multiLevelType w:val="hybridMultilevel"/>
    <w:tmpl w:val="64547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33E2A"/>
    <w:multiLevelType w:val="hybridMultilevel"/>
    <w:tmpl w:val="232A8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403A"/>
    <w:multiLevelType w:val="hybridMultilevel"/>
    <w:tmpl w:val="7BFE3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705AF3"/>
    <w:multiLevelType w:val="hybridMultilevel"/>
    <w:tmpl w:val="9DCC1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62234B"/>
    <w:multiLevelType w:val="hybridMultilevel"/>
    <w:tmpl w:val="61928CD0"/>
    <w:lvl w:ilvl="0" w:tplc="D47C2F6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"/>
  </w:num>
  <w:num w:numId="4">
    <w:abstractNumId w:val="9"/>
  </w:num>
  <w:num w:numId="5">
    <w:abstractNumId w:val="22"/>
  </w:num>
  <w:num w:numId="6">
    <w:abstractNumId w:val="17"/>
  </w:num>
  <w:num w:numId="7">
    <w:abstractNumId w:val="16"/>
  </w:num>
  <w:num w:numId="8">
    <w:abstractNumId w:val="18"/>
  </w:num>
  <w:num w:numId="9">
    <w:abstractNumId w:val="14"/>
  </w:num>
  <w:num w:numId="10">
    <w:abstractNumId w:val="13"/>
  </w:num>
  <w:num w:numId="11">
    <w:abstractNumId w:val="27"/>
  </w:num>
  <w:num w:numId="12">
    <w:abstractNumId w:val="21"/>
  </w:num>
  <w:num w:numId="13">
    <w:abstractNumId w:val="11"/>
  </w:num>
  <w:num w:numId="14">
    <w:abstractNumId w:val="26"/>
  </w:num>
  <w:num w:numId="15">
    <w:abstractNumId w:val="10"/>
  </w:num>
  <w:num w:numId="16">
    <w:abstractNumId w:val="0"/>
  </w:num>
  <w:num w:numId="17">
    <w:abstractNumId w:val="4"/>
  </w:num>
  <w:num w:numId="18">
    <w:abstractNumId w:val="3"/>
  </w:num>
  <w:num w:numId="19">
    <w:abstractNumId w:val="5"/>
  </w:num>
  <w:num w:numId="20">
    <w:abstractNumId w:val="25"/>
  </w:num>
  <w:num w:numId="21">
    <w:abstractNumId w:val="15"/>
  </w:num>
  <w:num w:numId="22">
    <w:abstractNumId w:val="20"/>
  </w:num>
  <w:num w:numId="23">
    <w:abstractNumId w:val="6"/>
  </w:num>
  <w:num w:numId="24">
    <w:abstractNumId w:val="7"/>
  </w:num>
  <w:num w:numId="25">
    <w:abstractNumId w:val="23"/>
  </w:num>
  <w:num w:numId="26">
    <w:abstractNumId w:val="12"/>
  </w:num>
  <w:num w:numId="27">
    <w:abstractNumId w:val="24"/>
  </w:num>
  <w:num w:numId="28">
    <w:abstractNumId w:val="19"/>
  </w:num>
  <w:num w:numId="29">
    <w:abstractNumId w:val="28"/>
  </w:num>
  <w:num w:numId="30">
    <w:abstractNumId w:val="8"/>
  </w:num>
  <w:num w:numId="31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E0"/>
    <w:rsid w:val="0000114F"/>
    <w:rsid w:val="000012BA"/>
    <w:rsid w:val="00001397"/>
    <w:rsid w:val="00001BC1"/>
    <w:rsid w:val="00002D23"/>
    <w:rsid w:val="000031D9"/>
    <w:rsid w:val="00003A78"/>
    <w:rsid w:val="00003D25"/>
    <w:rsid w:val="00003EA6"/>
    <w:rsid w:val="000047FB"/>
    <w:rsid w:val="0000490C"/>
    <w:rsid w:val="000050FD"/>
    <w:rsid w:val="000054BB"/>
    <w:rsid w:val="00005D84"/>
    <w:rsid w:val="0000770A"/>
    <w:rsid w:val="00007859"/>
    <w:rsid w:val="0000797D"/>
    <w:rsid w:val="00007B6B"/>
    <w:rsid w:val="00010074"/>
    <w:rsid w:val="0001069F"/>
    <w:rsid w:val="00010BCB"/>
    <w:rsid w:val="0001165F"/>
    <w:rsid w:val="00011948"/>
    <w:rsid w:val="00011BA2"/>
    <w:rsid w:val="00011CE8"/>
    <w:rsid w:val="00011D06"/>
    <w:rsid w:val="000121D8"/>
    <w:rsid w:val="000127A4"/>
    <w:rsid w:val="0001374B"/>
    <w:rsid w:val="00013ABC"/>
    <w:rsid w:val="00013DBE"/>
    <w:rsid w:val="00015234"/>
    <w:rsid w:val="0001537E"/>
    <w:rsid w:val="00016B8C"/>
    <w:rsid w:val="00017884"/>
    <w:rsid w:val="00017CC8"/>
    <w:rsid w:val="000214EF"/>
    <w:rsid w:val="00021F3C"/>
    <w:rsid w:val="00022A1C"/>
    <w:rsid w:val="00022D87"/>
    <w:rsid w:val="000246EB"/>
    <w:rsid w:val="00026069"/>
    <w:rsid w:val="0002649C"/>
    <w:rsid w:val="00026D9C"/>
    <w:rsid w:val="00027643"/>
    <w:rsid w:val="000277CE"/>
    <w:rsid w:val="00027906"/>
    <w:rsid w:val="00027C6B"/>
    <w:rsid w:val="000308A2"/>
    <w:rsid w:val="00031587"/>
    <w:rsid w:val="0003163E"/>
    <w:rsid w:val="00032216"/>
    <w:rsid w:val="00032447"/>
    <w:rsid w:val="00033BA4"/>
    <w:rsid w:val="00033D2E"/>
    <w:rsid w:val="000345FF"/>
    <w:rsid w:val="00034A89"/>
    <w:rsid w:val="00036C50"/>
    <w:rsid w:val="000403DE"/>
    <w:rsid w:val="000404A9"/>
    <w:rsid w:val="00040523"/>
    <w:rsid w:val="00041D52"/>
    <w:rsid w:val="000422DF"/>
    <w:rsid w:val="00043238"/>
    <w:rsid w:val="00043387"/>
    <w:rsid w:val="00043648"/>
    <w:rsid w:val="00043B1C"/>
    <w:rsid w:val="00043FC0"/>
    <w:rsid w:val="00044045"/>
    <w:rsid w:val="0004476D"/>
    <w:rsid w:val="000449E7"/>
    <w:rsid w:val="00044E34"/>
    <w:rsid w:val="00045342"/>
    <w:rsid w:val="000457E3"/>
    <w:rsid w:val="00046981"/>
    <w:rsid w:val="000475DF"/>
    <w:rsid w:val="00047870"/>
    <w:rsid w:val="0005036F"/>
    <w:rsid w:val="00050EBA"/>
    <w:rsid w:val="00051740"/>
    <w:rsid w:val="00051888"/>
    <w:rsid w:val="00051C3F"/>
    <w:rsid w:val="00053BC9"/>
    <w:rsid w:val="00053E5A"/>
    <w:rsid w:val="000540B1"/>
    <w:rsid w:val="000544C1"/>
    <w:rsid w:val="000545E6"/>
    <w:rsid w:val="00054822"/>
    <w:rsid w:val="00054FC5"/>
    <w:rsid w:val="0005592F"/>
    <w:rsid w:val="00056620"/>
    <w:rsid w:val="0005679E"/>
    <w:rsid w:val="00061159"/>
    <w:rsid w:val="00061B16"/>
    <w:rsid w:val="00063441"/>
    <w:rsid w:val="00064177"/>
    <w:rsid w:val="000645BC"/>
    <w:rsid w:val="000646B4"/>
    <w:rsid w:val="000650FD"/>
    <w:rsid w:val="000651C1"/>
    <w:rsid w:val="0006590C"/>
    <w:rsid w:val="000659FA"/>
    <w:rsid w:val="000667D0"/>
    <w:rsid w:val="000675D3"/>
    <w:rsid w:val="00067735"/>
    <w:rsid w:val="00067D57"/>
    <w:rsid w:val="000719D1"/>
    <w:rsid w:val="00071AA8"/>
    <w:rsid w:val="00071C96"/>
    <w:rsid w:val="0007202E"/>
    <w:rsid w:val="00072756"/>
    <w:rsid w:val="000731C2"/>
    <w:rsid w:val="00073E2D"/>
    <w:rsid w:val="00074067"/>
    <w:rsid w:val="0007532F"/>
    <w:rsid w:val="00075D05"/>
    <w:rsid w:val="00077200"/>
    <w:rsid w:val="00077A4C"/>
    <w:rsid w:val="00077FA9"/>
    <w:rsid w:val="000810DB"/>
    <w:rsid w:val="00081660"/>
    <w:rsid w:val="00082531"/>
    <w:rsid w:val="00083E16"/>
    <w:rsid w:val="00085B45"/>
    <w:rsid w:val="00086453"/>
    <w:rsid w:val="000864B0"/>
    <w:rsid w:val="00086A5C"/>
    <w:rsid w:val="00086AC7"/>
    <w:rsid w:val="000878DB"/>
    <w:rsid w:val="00087E3E"/>
    <w:rsid w:val="00090974"/>
    <w:rsid w:val="00090B8F"/>
    <w:rsid w:val="000915AC"/>
    <w:rsid w:val="00092706"/>
    <w:rsid w:val="00092EBB"/>
    <w:rsid w:val="00093688"/>
    <w:rsid w:val="000936EE"/>
    <w:rsid w:val="00093825"/>
    <w:rsid w:val="00093BCB"/>
    <w:rsid w:val="000947B1"/>
    <w:rsid w:val="00094DBA"/>
    <w:rsid w:val="0009520C"/>
    <w:rsid w:val="0009750A"/>
    <w:rsid w:val="00097BF7"/>
    <w:rsid w:val="000A00E4"/>
    <w:rsid w:val="000A0294"/>
    <w:rsid w:val="000A0ED0"/>
    <w:rsid w:val="000A0F56"/>
    <w:rsid w:val="000A25CF"/>
    <w:rsid w:val="000A32CD"/>
    <w:rsid w:val="000A6747"/>
    <w:rsid w:val="000A67DA"/>
    <w:rsid w:val="000A6AA4"/>
    <w:rsid w:val="000A7189"/>
    <w:rsid w:val="000A71D9"/>
    <w:rsid w:val="000A72D4"/>
    <w:rsid w:val="000A77D6"/>
    <w:rsid w:val="000A7969"/>
    <w:rsid w:val="000A79C7"/>
    <w:rsid w:val="000A7D82"/>
    <w:rsid w:val="000B1777"/>
    <w:rsid w:val="000B1DE4"/>
    <w:rsid w:val="000B1E82"/>
    <w:rsid w:val="000B2C29"/>
    <w:rsid w:val="000B2DEE"/>
    <w:rsid w:val="000B3799"/>
    <w:rsid w:val="000B3DB7"/>
    <w:rsid w:val="000B4F88"/>
    <w:rsid w:val="000B508E"/>
    <w:rsid w:val="000B5306"/>
    <w:rsid w:val="000B538E"/>
    <w:rsid w:val="000B627D"/>
    <w:rsid w:val="000B6521"/>
    <w:rsid w:val="000B6811"/>
    <w:rsid w:val="000B6A01"/>
    <w:rsid w:val="000B6B2C"/>
    <w:rsid w:val="000B6D13"/>
    <w:rsid w:val="000B781B"/>
    <w:rsid w:val="000C0070"/>
    <w:rsid w:val="000C08BC"/>
    <w:rsid w:val="000C2BA6"/>
    <w:rsid w:val="000C2E10"/>
    <w:rsid w:val="000C2EF1"/>
    <w:rsid w:val="000C371A"/>
    <w:rsid w:val="000C664D"/>
    <w:rsid w:val="000C678E"/>
    <w:rsid w:val="000C714D"/>
    <w:rsid w:val="000C7EE5"/>
    <w:rsid w:val="000D0056"/>
    <w:rsid w:val="000D06DF"/>
    <w:rsid w:val="000D116D"/>
    <w:rsid w:val="000D12B9"/>
    <w:rsid w:val="000D2131"/>
    <w:rsid w:val="000D2FE7"/>
    <w:rsid w:val="000D31A8"/>
    <w:rsid w:val="000D3D44"/>
    <w:rsid w:val="000D401E"/>
    <w:rsid w:val="000D455D"/>
    <w:rsid w:val="000D4680"/>
    <w:rsid w:val="000D63E1"/>
    <w:rsid w:val="000D6520"/>
    <w:rsid w:val="000D67B5"/>
    <w:rsid w:val="000D7B91"/>
    <w:rsid w:val="000E024E"/>
    <w:rsid w:val="000E067A"/>
    <w:rsid w:val="000E15F6"/>
    <w:rsid w:val="000E1650"/>
    <w:rsid w:val="000E1F80"/>
    <w:rsid w:val="000E29AF"/>
    <w:rsid w:val="000E2F3D"/>
    <w:rsid w:val="000E3863"/>
    <w:rsid w:val="000E3C44"/>
    <w:rsid w:val="000E3CBE"/>
    <w:rsid w:val="000E3D4B"/>
    <w:rsid w:val="000E44A0"/>
    <w:rsid w:val="000E5090"/>
    <w:rsid w:val="000E656B"/>
    <w:rsid w:val="000E75DF"/>
    <w:rsid w:val="000E77E3"/>
    <w:rsid w:val="000E7C56"/>
    <w:rsid w:val="000E7EF1"/>
    <w:rsid w:val="000F0325"/>
    <w:rsid w:val="000F03E1"/>
    <w:rsid w:val="000F1099"/>
    <w:rsid w:val="000F21BF"/>
    <w:rsid w:val="000F2569"/>
    <w:rsid w:val="000F266B"/>
    <w:rsid w:val="000F2B51"/>
    <w:rsid w:val="000F2D64"/>
    <w:rsid w:val="000F3019"/>
    <w:rsid w:val="000F39A3"/>
    <w:rsid w:val="000F3BC6"/>
    <w:rsid w:val="000F43D1"/>
    <w:rsid w:val="000F5688"/>
    <w:rsid w:val="000F57E3"/>
    <w:rsid w:val="000F6838"/>
    <w:rsid w:val="000F6FC4"/>
    <w:rsid w:val="000F717B"/>
    <w:rsid w:val="000F760B"/>
    <w:rsid w:val="000F76DD"/>
    <w:rsid w:val="000F7EF8"/>
    <w:rsid w:val="0010000F"/>
    <w:rsid w:val="00100CCA"/>
    <w:rsid w:val="00102B26"/>
    <w:rsid w:val="00102CEA"/>
    <w:rsid w:val="001032F5"/>
    <w:rsid w:val="001037E5"/>
    <w:rsid w:val="0010483A"/>
    <w:rsid w:val="0010529F"/>
    <w:rsid w:val="00105833"/>
    <w:rsid w:val="00105AE1"/>
    <w:rsid w:val="0010630F"/>
    <w:rsid w:val="00107348"/>
    <w:rsid w:val="00107D4E"/>
    <w:rsid w:val="00107D7A"/>
    <w:rsid w:val="00107FE6"/>
    <w:rsid w:val="001106AC"/>
    <w:rsid w:val="001141F5"/>
    <w:rsid w:val="001157D2"/>
    <w:rsid w:val="001162F3"/>
    <w:rsid w:val="0011640F"/>
    <w:rsid w:val="00117286"/>
    <w:rsid w:val="001177F9"/>
    <w:rsid w:val="00117E89"/>
    <w:rsid w:val="00120728"/>
    <w:rsid w:val="0012093D"/>
    <w:rsid w:val="00120DE6"/>
    <w:rsid w:val="0012121D"/>
    <w:rsid w:val="001214A1"/>
    <w:rsid w:val="00121EDA"/>
    <w:rsid w:val="00122730"/>
    <w:rsid w:val="001230E0"/>
    <w:rsid w:val="00124A61"/>
    <w:rsid w:val="00124D03"/>
    <w:rsid w:val="001251F8"/>
    <w:rsid w:val="0012608C"/>
    <w:rsid w:val="00126374"/>
    <w:rsid w:val="00127018"/>
    <w:rsid w:val="00127239"/>
    <w:rsid w:val="001275B4"/>
    <w:rsid w:val="001303D1"/>
    <w:rsid w:val="00130F89"/>
    <w:rsid w:val="00131F66"/>
    <w:rsid w:val="0013221E"/>
    <w:rsid w:val="0013305B"/>
    <w:rsid w:val="00133306"/>
    <w:rsid w:val="00134BE0"/>
    <w:rsid w:val="001354A1"/>
    <w:rsid w:val="00135776"/>
    <w:rsid w:val="0013582D"/>
    <w:rsid w:val="00135CD8"/>
    <w:rsid w:val="0013606C"/>
    <w:rsid w:val="001364C9"/>
    <w:rsid w:val="001369A9"/>
    <w:rsid w:val="00136BF7"/>
    <w:rsid w:val="00137441"/>
    <w:rsid w:val="00137AB5"/>
    <w:rsid w:val="001414CE"/>
    <w:rsid w:val="001419F3"/>
    <w:rsid w:val="00142EC8"/>
    <w:rsid w:val="001431A9"/>
    <w:rsid w:val="00144251"/>
    <w:rsid w:val="00144A02"/>
    <w:rsid w:val="00144E09"/>
    <w:rsid w:val="00146226"/>
    <w:rsid w:val="00151C0C"/>
    <w:rsid w:val="001530DA"/>
    <w:rsid w:val="00155DE7"/>
    <w:rsid w:val="00157286"/>
    <w:rsid w:val="0015751D"/>
    <w:rsid w:val="001579E1"/>
    <w:rsid w:val="00157DCB"/>
    <w:rsid w:val="00160699"/>
    <w:rsid w:val="00161890"/>
    <w:rsid w:val="001619FA"/>
    <w:rsid w:val="00161D78"/>
    <w:rsid w:val="001620B2"/>
    <w:rsid w:val="00162C1C"/>
    <w:rsid w:val="00164055"/>
    <w:rsid w:val="00165455"/>
    <w:rsid w:val="0016592A"/>
    <w:rsid w:val="00166D14"/>
    <w:rsid w:val="0016739E"/>
    <w:rsid w:val="00170A9D"/>
    <w:rsid w:val="001715A2"/>
    <w:rsid w:val="00171B77"/>
    <w:rsid w:val="00171F4F"/>
    <w:rsid w:val="0017252D"/>
    <w:rsid w:val="00172D80"/>
    <w:rsid w:val="001737D0"/>
    <w:rsid w:val="00173810"/>
    <w:rsid w:val="00173910"/>
    <w:rsid w:val="00173AA9"/>
    <w:rsid w:val="0017674E"/>
    <w:rsid w:val="001778F8"/>
    <w:rsid w:val="00177B70"/>
    <w:rsid w:val="00180764"/>
    <w:rsid w:val="00180771"/>
    <w:rsid w:val="00180EB5"/>
    <w:rsid w:val="00182AFF"/>
    <w:rsid w:val="00183A11"/>
    <w:rsid w:val="00183E27"/>
    <w:rsid w:val="00185DD8"/>
    <w:rsid w:val="001876F2"/>
    <w:rsid w:val="00187ED5"/>
    <w:rsid w:val="001907B2"/>
    <w:rsid w:val="00190EF0"/>
    <w:rsid w:val="00191169"/>
    <w:rsid w:val="00191E29"/>
    <w:rsid w:val="001920DF"/>
    <w:rsid w:val="00192269"/>
    <w:rsid w:val="0019283A"/>
    <w:rsid w:val="001929A2"/>
    <w:rsid w:val="00192B78"/>
    <w:rsid w:val="00192C7E"/>
    <w:rsid w:val="00192F6E"/>
    <w:rsid w:val="00193780"/>
    <w:rsid w:val="00194281"/>
    <w:rsid w:val="00194583"/>
    <w:rsid w:val="00194780"/>
    <w:rsid w:val="00195349"/>
    <w:rsid w:val="001955AD"/>
    <w:rsid w:val="00196C2D"/>
    <w:rsid w:val="00197A14"/>
    <w:rsid w:val="001A0384"/>
    <w:rsid w:val="001A1742"/>
    <w:rsid w:val="001A1AA9"/>
    <w:rsid w:val="001A1BC9"/>
    <w:rsid w:val="001A1D20"/>
    <w:rsid w:val="001A20F0"/>
    <w:rsid w:val="001A2AD6"/>
    <w:rsid w:val="001A31B3"/>
    <w:rsid w:val="001A362E"/>
    <w:rsid w:val="001A3B71"/>
    <w:rsid w:val="001A4EFB"/>
    <w:rsid w:val="001A5933"/>
    <w:rsid w:val="001A59F4"/>
    <w:rsid w:val="001A5C4D"/>
    <w:rsid w:val="001A6541"/>
    <w:rsid w:val="001A700B"/>
    <w:rsid w:val="001A775C"/>
    <w:rsid w:val="001A790A"/>
    <w:rsid w:val="001A7AC1"/>
    <w:rsid w:val="001B03B0"/>
    <w:rsid w:val="001B1925"/>
    <w:rsid w:val="001B19FF"/>
    <w:rsid w:val="001B1E43"/>
    <w:rsid w:val="001B1F8F"/>
    <w:rsid w:val="001B232C"/>
    <w:rsid w:val="001B26FB"/>
    <w:rsid w:val="001B2C54"/>
    <w:rsid w:val="001B37B2"/>
    <w:rsid w:val="001B493A"/>
    <w:rsid w:val="001B5685"/>
    <w:rsid w:val="001B58B8"/>
    <w:rsid w:val="001B7131"/>
    <w:rsid w:val="001B7A75"/>
    <w:rsid w:val="001C0B75"/>
    <w:rsid w:val="001C0D25"/>
    <w:rsid w:val="001C1776"/>
    <w:rsid w:val="001C1BDC"/>
    <w:rsid w:val="001C27E8"/>
    <w:rsid w:val="001C2CA3"/>
    <w:rsid w:val="001C39B6"/>
    <w:rsid w:val="001C3DC9"/>
    <w:rsid w:val="001C4CC2"/>
    <w:rsid w:val="001C5423"/>
    <w:rsid w:val="001C545D"/>
    <w:rsid w:val="001C5EC6"/>
    <w:rsid w:val="001C680F"/>
    <w:rsid w:val="001C7150"/>
    <w:rsid w:val="001C797A"/>
    <w:rsid w:val="001C7D06"/>
    <w:rsid w:val="001D0697"/>
    <w:rsid w:val="001D0917"/>
    <w:rsid w:val="001D1F93"/>
    <w:rsid w:val="001D2D78"/>
    <w:rsid w:val="001D3961"/>
    <w:rsid w:val="001D39F0"/>
    <w:rsid w:val="001D4997"/>
    <w:rsid w:val="001D4F36"/>
    <w:rsid w:val="001D573F"/>
    <w:rsid w:val="001D57CD"/>
    <w:rsid w:val="001D62BA"/>
    <w:rsid w:val="001D667C"/>
    <w:rsid w:val="001D6956"/>
    <w:rsid w:val="001D6CBE"/>
    <w:rsid w:val="001D7D15"/>
    <w:rsid w:val="001E04F1"/>
    <w:rsid w:val="001E09FB"/>
    <w:rsid w:val="001E1EA9"/>
    <w:rsid w:val="001E1FBD"/>
    <w:rsid w:val="001E2661"/>
    <w:rsid w:val="001E268F"/>
    <w:rsid w:val="001E28D5"/>
    <w:rsid w:val="001E3D1F"/>
    <w:rsid w:val="001E3D8A"/>
    <w:rsid w:val="001E41E0"/>
    <w:rsid w:val="001E4295"/>
    <w:rsid w:val="001E434F"/>
    <w:rsid w:val="001E6551"/>
    <w:rsid w:val="001E667A"/>
    <w:rsid w:val="001E6D19"/>
    <w:rsid w:val="001E7DE8"/>
    <w:rsid w:val="001F012E"/>
    <w:rsid w:val="001F186F"/>
    <w:rsid w:val="001F1FDD"/>
    <w:rsid w:val="001F2B6F"/>
    <w:rsid w:val="001F3A80"/>
    <w:rsid w:val="001F5C24"/>
    <w:rsid w:val="001F66A8"/>
    <w:rsid w:val="001F6972"/>
    <w:rsid w:val="001F768C"/>
    <w:rsid w:val="001F77A4"/>
    <w:rsid w:val="00200195"/>
    <w:rsid w:val="002013F9"/>
    <w:rsid w:val="0020221D"/>
    <w:rsid w:val="002029F7"/>
    <w:rsid w:val="0020544E"/>
    <w:rsid w:val="00205526"/>
    <w:rsid w:val="00205B7E"/>
    <w:rsid w:val="002062E2"/>
    <w:rsid w:val="00207934"/>
    <w:rsid w:val="00207DCB"/>
    <w:rsid w:val="00211223"/>
    <w:rsid w:val="00211B1F"/>
    <w:rsid w:val="00211F3E"/>
    <w:rsid w:val="002121F0"/>
    <w:rsid w:val="002127CC"/>
    <w:rsid w:val="002132EF"/>
    <w:rsid w:val="002148B1"/>
    <w:rsid w:val="00214A24"/>
    <w:rsid w:val="00215D68"/>
    <w:rsid w:val="0021602E"/>
    <w:rsid w:val="002167EF"/>
    <w:rsid w:val="0021731E"/>
    <w:rsid w:val="002213A2"/>
    <w:rsid w:val="00221406"/>
    <w:rsid w:val="00221433"/>
    <w:rsid w:val="00222321"/>
    <w:rsid w:val="00222E7C"/>
    <w:rsid w:val="00224E1A"/>
    <w:rsid w:val="00226777"/>
    <w:rsid w:val="00226999"/>
    <w:rsid w:val="00226C29"/>
    <w:rsid w:val="002276C2"/>
    <w:rsid w:val="002279D5"/>
    <w:rsid w:val="00230031"/>
    <w:rsid w:val="00231047"/>
    <w:rsid w:val="00231362"/>
    <w:rsid w:val="00231852"/>
    <w:rsid w:val="00231C5A"/>
    <w:rsid w:val="00232CBA"/>
    <w:rsid w:val="00232D70"/>
    <w:rsid w:val="002335DE"/>
    <w:rsid w:val="002340AF"/>
    <w:rsid w:val="0023612F"/>
    <w:rsid w:val="002365B3"/>
    <w:rsid w:val="00236840"/>
    <w:rsid w:val="00236EF8"/>
    <w:rsid w:val="00236FD3"/>
    <w:rsid w:val="002373F8"/>
    <w:rsid w:val="0023750C"/>
    <w:rsid w:val="00240606"/>
    <w:rsid w:val="00240C20"/>
    <w:rsid w:val="00241D55"/>
    <w:rsid w:val="002433A5"/>
    <w:rsid w:val="00244D36"/>
    <w:rsid w:val="00245E17"/>
    <w:rsid w:val="00246E5C"/>
    <w:rsid w:val="0024745E"/>
    <w:rsid w:val="0024771E"/>
    <w:rsid w:val="0024780F"/>
    <w:rsid w:val="002501B3"/>
    <w:rsid w:val="00250269"/>
    <w:rsid w:val="00251930"/>
    <w:rsid w:val="00251FA3"/>
    <w:rsid w:val="00252505"/>
    <w:rsid w:val="00252E12"/>
    <w:rsid w:val="002538E4"/>
    <w:rsid w:val="0025461C"/>
    <w:rsid w:val="00254E99"/>
    <w:rsid w:val="00254F21"/>
    <w:rsid w:val="0025729D"/>
    <w:rsid w:val="0026093A"/>
    <w:rsid w:val="00260E1B"/>
    <w:rsid w:val="00260F4C"/>
    <w:rsid w:val="00260FA0"/>
    <w:rsid w:val="00261B93"/>
    <w:rsid w:val="00261EA9"/>
    <w:rsid w:val="00262295"/>
    <w:rsid w:val="00262D4C"/>
    <w:rsid w:val="00263A9D"/>
    <w:rsid w:val="00264809"/>
    <w:rsid w:val="00264873"/>
    <w:rsid w:val="002649E7"/>
    <w:rsid w:val="00265021"/>
    <w:rsid w:val="00265BF0"/>
    <w:rsid w:val="0026617D"/>
    <w:rsid w:val="00266A48"/>
    <w:rsid w:val="00266E3E"/>
    <w:rsid w:val="00266F59"/>
    <w:rsid w:val="00267701"/>
    <w:rsid w:val="00271F53"/>
    <w:rsid w:val="0027314B"/>
    <w:rsid w:val="0027380F"/>
    <w:rsid w:val="0027499E"/>
    <w:rsid w:val="00275415"/>
    <w:rsid w:val="00275D0E"/>
    <w:rsid w:val="002766CE"/>
    <w:rsid w:val="002766E6"/>
    <w:rsid w:val="002767C7"/>
    <w:rsid w:val="00280019"/>
    <w:rsid w:val="0028082B"/>
    <w:rsid w:val="00280968"/>
    <w:rsid w:val="00281926"/>
    <w:rsid w:val="00281999"/>
    <w:rsid w:val="00281A12"/>
    <w:rsid w:val="00281F61"/>
    <w:rsid w:val="0028251C"/>
    <w:rsid w:val="00282CE8"/>
    <w:rsid w:val="00282D1E"/>
    <w:rsid w:val="00285ADB"/>
    <w:rsid w:val="00287A15"/>
    <w:rsid w:val="00287BC2"/>
    <w:rsid w:val="00287E08"/>
    <w:rsid w:val="00287E29"/>
    <w:rsid w:val="002900D7"/>
    <w:rsid w:val="00290762"/>
    <w:rsid w:val="00290EE0"/>
    <w:rsid w:val="0029150F"/>
    <w:rsid w:val="00291511"/>
    <w:rsid w:val="0029181A"/>
    <w:rsid w:val="00292A2C"/>
    <w:rsid w:val="00292D1A"/>
    <w:rsid w:val="00293F3C"/>
    <w:rsid w:val="00293FA7"/>
    <w:rsid w:val="002941F9"/>
    <w:rsid w:val="0029427C"/>
    <w:rsid w:val="00295E65"/>
    <w:rsid w:val="00296192"/>
    <w:rsid w:val="00296600"/>
    <w:rsid w:val="00296798"/>
    <w:rsid w:val="0029696A"/>
    <w:rsid w:val="002969C8"/>
    <w:rsid w:val="00296EE8"/>
    <w:rsid w:val="002A0D6A"/>
    <w:rsid w:val="002A1188"/>
    <w:rsid w:val="002A2528"/>
    <w:rsid w:val="002A3069"/>
    <w:rsid w:val="002A4C6B"/>
    <w:rsid w:val="002A5249"/>
    <w:rsid w:val="002A668C"/>
    <w:rsid w:val="002A6B54"/>
    <w:rsid w:val="002A74AC"/>
    <w:rsid w:val="002A78F7"/>
    <w:rsid w:val="002B22A5"/>
    <w:rsid w:val="002B31B2"/>
    <w:rsid w:val="002B341A"/>
    <w:rsid w:val="002B43A2"/>
    <w:rsid w:val="002B4BF5"/>
    <w:rsid w:val="002B4E8C"/>
    <w:rsid w:val="002B5AF0"/>
    <w:rsid w:val="002B65E0"/>
    <w:rsid w:val="002B6DCD"/>
    <w:rsid w:val="002B742C"/>
    <w:rsid w:val="002C085A"/>
    <w:rsid w:val="002C1A25"/>
    <w:rsid w:val="002C244F"/>
    <w:rsid w:val="002C3AE2"/>
    <w:rsid w:val="002C4E85"/>
    <w:rsid w:val="002C4EE2"/>
    <w:rsid w:val="002C5B0D"/>
    <w:rsid w:val="002C7B4E"/>
    <w:rsid w:val="002D06F9"/>
    <w:rsid w:val="002D0EBA"/>
    <w:rsid w:val="002D2E78"/>
    <w:rsid w:val="002D3977"/>
    <w:rsid w:val="002D3A53"/>
    <w:rsid w:val="002D3B3C"/>
    <w:rsid w:val="002D3BB6"/>
    <w:rsid w:val="002D4619"/>
    <w:rsid w:val="002D5C11"/>
    <w:rsid w:val="002D627A"/>
    <w:rsid w:val="002D6585"/>
    <w:rsid w:val="002D7DF4"/>
    <w:rsid w:val="002E11AD"/>
    <w:rsid w:val="002E17CE"/>
    <w:rsid w:val="002E1A68"/>
    <w:rsid w:val="002E2096"/>
    <w:rsid w:val="002E23D6"/>
    <w:rsid w:val="002E4103"/>
    <w:rsid w:val="002E4C2F"/>
    <w:rsid w:val="002E591F"/>
    <w:rsid w:val="002E6C90"/>
    <w:rsid w:val="002F040D"/>
    <w:rsid w:val="002F0962"/>
    <w:rsid w:val="002F0B9D"/>
    <w:rsid w:val="002F0C55"/>
    <w:rsid w:val="002F1289"/>
    <w:rsid w:val="002F17F6"/>
    <w:rsid w:val="002F229F"/>
    <w:rsid w:val="002F3A65"/>
    <w:rsid w:val="002F3A8E"/>
    <w:rsid w:val="002F4730"/>
    <w:rsid w:val="002F4879"/>
    <w:rsid w:val="002F5702"/>
    <w:rsid w:val="002F63F1"/>
    <w:rsid w:val="002F6425"/>
    <w:rsid w:val="002F642E"/>
    <w:rsid w:val="002F6A90"/>
    <w:rsid w:val="002F706D"/>
    <w:rsid w:val="003014E4"/>
    <w:rsid w:val="0030153C"/>
    <w:rsid w:val="00301D75"/>
    <w:rsid w:val="00303244"/>
    <w:rsid w:val="00303DA9"/>
    <w:rsid w:val="003041CE"/>
    <w:rsid w:val="00304FB3"/>
    <w:rsid w:val="003068D4"/>
    <w:rsid w:val="003104A6"/>
    <w:rsid w:val="003104FD"/>
    <w:rsid w:val="00310599"/>
    <w:rsid w:val="00310A97"/>
    <w:rsid w:val="00310C0E"/>
    <w:rsid w:val="00313194"/>
    <w:rsid w:val="003131D2"/>
    <w:rsid w:val="003135C9"/>
    <w:rsid w:val="00313C01"/>
    <w:rsid w:val="00313EAC"/>
    <w:rsid w:val="00314272"/>
    <w:rsid w:val="00314394"/>
    <w:rsid w:val="00314654"/>
    <w:rsid w:val="003149E5"/>
    <w:rsid w:val="00314EAC"/>
    <w:rsid w:val="00315369"/>
    <w:rsid w:val="003155FC"/>
    <w:rsid w:val="003176A0"/>
    <w:rsid w:val="003178EE"/>
    <w:rsid w:val="0032003A"/>
    <w:rsid w:val="0032056D"/>
    <w:rsid w:val="00320FAB"/>
    <w:rsid w:val="003214E4"/>
    <w:rsid w:val="00321795"/>
    <w:rsid w:val="00321F84"/>
    <w:rsid w:val="003228DE"/>
    <w:rsid w:val="003229F3"/>
    <w:rsid w:val="00322D17"/>
    <w:rsid w:val="00322FBF"/>
    <w:rsid w:val="00322FF7"/>
    <w:rsid w:val="00324EE7"/>
    <w:rsid w:val="00326793"/>
    <w:rsid w:val="003267F3"/>
    <w:rsid w:val="00326A8B"/>
    <w:rsid w:val="00326B66"/>
    <w:rsid w:val="00326BE8"/>
    <w:rsid w:val="00330478"/>
    <w:rsid w:val="00334742"/>
    <w:rsid w:val="0033516F"/>
    <w:rsid w:val="00335EBD"/>
    <w:rsid w:val="00335FE0"/>
    <w:rsid w:val="003363F9"/>
    <w:rsid w:val="003368B1"/>
    <w:rsid w:val="00340092"/>
    <w:rsid w:val="00341412"/>
    <w:rsid w:val="003430CA"/>
    <w:rsid w:val="00343D71"/>
    <w:rsid w:val="00343FFA"/>
    <w:rsid w:val="00344347"/>
    <w:rsid w:val="00344563"/>
    <w:rsid w:val="00344AA4"/>
    <w:rsid w:val="00344CE6"/>
    <w:rsid w:val="0034529D"/>
    <w:rsid w:val="00345E4E"/>
    <w:rsid w:val="0034628E"/>
    <w:rsid w:val="00346479"/>
    <w:rsid w:val="00347194"/>
    <w:rsid w:val="003504A6"/>
    <w:rsid w:val="00351163"/>
    <w:rsid w:val="00351DE0"/>
    <w:rsid w:val="00352123"/>
    <w:rsid w:val="00352640"/>
    <w:rsid w:val="00352920"/>
    <w:rsid w:val="003540EE"/>
    <w:rsid w:val="00354503"/>
    <w:rsid w:val="003547BD"/>
    <w:rsid w:val="00354F32"/>
    <w:rsid w:val="00355BC4"/>
    <w:rsid w:val="00356610"/>
    <w:rsid w:val="00357D9D"/>
    <w:rsid w:val="0036077B"/>
    <w:rsid w:val="00360944"/>
    <w:rsid w:val="003609A7"/>
    <w:rsid w:val="003609FD"/>
    <w:rsid w:val="00361084"/>
    <w:rsid w:val="00361407"/>
    <w:rsid w:val="00361CE8"/>
    <w:rsid w:val="00361F70"/>
    <w:rsid w:val="0036280B"/>
    <w:rsid w:val="00362C67"/>
    <w:rsid w:val="00363484"/>
    <w:rsid w:val="00363F53"/>
    <w:rsid w:val="003649DC"/>
    <w:rsid w:val="00364AF9"/>
    <w:rsid w:val="0036531E"/>
    <w:rsid w:val="003663A3"/>
    <w:rsid w:val="0036682C"/>
    <w:rsid w:val="00367DAD"/>
    <w:rsid w:val="00370416"/>
    <w:rsid w:val="00370B4D"/>
    <w:rsid w:val="00372A4F"/>
    <w:rsid w:val="003737D5"/>
    <w:rsid w:val="00374BC1"/>
    <w:rsid w:val="003752A9"/>
    <w:rsid w:val="00375442"/>
    <w:rsid w:val="00375E7F"/>
    <w:rsid w:val="00377571"/>
    <w:rsid w:val="00377BB3"/>
    <w:rsid w:val="003804E7"/>
    <w:rsid w:val="00381D5E"/>
    <w:rsid w:val="00382C37"/>
    <w:rsid w:val="00382DCF"/>
    <w:rsid w:val="00383438"/>
    <w:rsid w:val="003836F4"/>
    <w:rsid w:val="00383955"/>
    <w:rsid w:val="003846E6"/>
    <w:rsid w:val="003859B5"/>
    <w:rsid w:val="00385E46"/>
    <w:rsid w:val="00386456"/>
    <w:rsid w:val="0038784D"/>
    <w:rsid w:val="003902BD"/>
    <w:rsid w:val="00391B26"/>
    <w:rsid w:val="00391C6E"/>
    <w:rsid w:val="00391D63"/>
    <w:rsid w:val="00392888"/>
    <w:rsid w:val="00393242"/>
    <w:rsid w:val="00394591"/>
    <w:rsid w:val="00394C8F"/>
    <w:rsid w:val="0039529A"/>
    <w:rsid w:val="0039562A"/>
    <w:rsid w:val="00395D2B"/>
    <w:rsid w:val="00396126"/>
    <w:rsid w:val="00397E48"/>
    <w:rsid w:val="00397EA3"/>
    <w:rsid w:val="003A0419"/>
    <w:rsid w:val="003A18BC"/>
    <w:rsid w:val="003A1B4B"/>
    <w:rsid w:val="003A2415"/>
    <w:rsid w:val="003A2693"/>
    <w:rsid w:val="003A290D"/>
    <w:rsid w:val="003A378A"/>
    <w:rsid w:val="003A3F1F"/>
    <w:rsid w:val="003A409B"/>
    <w:rsid w:val="003A4A44"/>
    <w:rsid w:val="003A5857"/>
    <w:rsid w:val="003A68AC"/>
    <w:rsid w:val="003B0ECD"/>
    <w:rsid w:val="003B20E9"/>
    <w:rsid w:val="003B23D8"/>
    <w:rsid w:val="003B2662"/>
    <w:rsid w:val="003B273D"/>
    <w:rsid w:val="003B3019"/>
    <w:rsid w:val="003B33AE"/>
    <w:rsid w:val="003B33C8"/>
    <w:rsid w:val="003B3E04"/>
    <w:rsid w:val="003B45E9"/>
    <w:rsid w:val="003B4BAD"/>
    <w:rsid w:val="003B5B62"/>
    <w:rsid w:val="003B69AE"/>
    <w:rsid w:val="003B7F44"/>
    <w:rsid w:val="003C14F2"/>
    <w:rsid w:val="003C2B41"/>
    <w:rsid w:val="003C3B95"/>
    <w:rsid w:val="003C5615"/>
    <w:rsid w:val="003C56B5"/>
    <w:rsid w:val="003D1621"/>
    <w:rsid w:val="003D1A22"/>
    <w:rsid w:val="003D2378"/>
    <w:rsid w:val="003D2ED7"/>
    <w:rsid w:val="003D4492"/>
    <w:rsid w:val="003D4D3C"/>
    <w:rsid w:val="003D52E4"/>
    <w:rsid w:val="003D60BD"/>
    <w:rsid w:val="003D6B6D"/>
    <w:rsid w:val="003D72BB"/>
    <w:rsid w:val="003D75A9"/>
    <w:rsid w:val="003D7F5D"/>
    <w:rsid w:val="003D7FCA"/>
    <w:rsid w:val="003E13EB"/>
    <w:rsid w:val="003E18E8"/>
    <w:rsid w:val="003E196F"/>
    <w:rsid w:val="003E1C50"/>
    <w:rsid w:val="003E25FA"/>
    <w:rsid w:val="003E3713"/>
    <w:rsid w:val="003E408D"/>
    <w:rsid w:val="003E4469"/>
    <w:rsid w:val="003E4FBE"/>
    <w:rsid w:val="003E623D"/>
    <w:rsid w:val="003E6718"/>
    <w:rsid w:val="003E67F2"/>
    <w:rsid w:val="003E694F"/>
    <w:rsid w:val="003E7947"/>
    <w:rsid w:val="003E795B"/>
    <w:rsid w:val="003E7964"/>
    <w:rsid w:val="003F0385"/>
    <w:rsid w:val="003F09F0"/>
    <w:rsid w:val="003F11DC"/>
    <w:rsid w:val="003F218B"/>
    <w:rsid w:val="003F22D0"/>
    <w:rsid w:val="003F26AD"/>
    <w:rsid w:val="003F2D88"/>
    <w:rsid w:val="003F3685"/>
    <w:rsid w:val="003F38FF"/>
    <w:rsid w:val="003F487C"/>
    <w:rsid w:val="003F4C12"/>
    <w:rsid w:val="003F7595"/>
    <w:rsid w:val="00401E31"/>
    <w:rsid w:val="00402EDD"/>
    <w:rsid w:val="00403182"/>
    <w:rsid w:val="004032D5"/>
    <w:rsid w:val="00404A31"/>
    <w:rsid w:val="00405A7A"/>
    <w:rsid w:val="00410537"/>
    <w:rsid w:val="004112B8"/>
    <w:rsid w:val="00411309"/>
    <w:rsid w:val="004130E4"/>
    <w:rsid w:val="004130FD"/>
    <w:rsid w:val="0041426D"/>
    <w:rsid w:val="004146DF"/>
    <w:rsid w:val="00416216"/>
    <w:rsid w:val="0041692D"/>
    <w:rsid w:val="00416B8C"/>
    <w:rsid w:val="00416C05"/>
    <w:rsid w:val="0041719A"/>
    <w:rsid w:val="0041796C"/>
    <w:rsid w:val="00417A41"/>
    <w:rsid w:val="004204A9"/>
    <w:rsid w:val="00420B54"/>
    <w:rsid w:val="00420B5A"/>
    <w:rsid w:val="004213A9"/>
    <w:rsid w:val="00421E3E"/>
    <w:rsid w:val="00422A63"/>
    <w:rsid w:val="00422C25"/>
    <w:rsid w:val="004236D0"/>
    <w:rsid w:val="004253D8"/>
    <w:rsid w:val="00426040"/>
    <w:rsid w:val="0042667F"/>
    <w:rsid w:val="00426F79"/>
    <w:rsid w:val="004276EE"/>
    <w:rsid w:val="00427B9C"/>
    <w:rsid w:val="0043097A"/>
    <w:rsid w:val="004309C0"/>
    <w:rsid w:val="004325AC"/>
    <w:rsid w:val="004328D2"/>
    <w:rsid w:val="00432B43"/>
    <w:rsid w:val="004334D7"/>
    <w:rsid w:val="004345D2"/>
    <w:rsid w:val="004347A2"/>
    <w:rsid w:val="00434CBF"/>
    <w:rsid w:val="00435885"/>
    <w:rsid w:val="00435BB6"/>
    <w:rsid w:val="004368FE"/>
    <w:rsid w:val="004378C7"/>
    <w:rsid w:val="00440C7E"/>
    <w:rsid w:val="00440F29"/>
    <w:rsid w:val="00440FE3"/>
    <w:rsid w:val="00441A19"/>
    <w:rsid w:val="00441FE0"/>
    <w:rsid w:val="004453C0"/>
    <w:rsid w:val="004459E8"/>
    <w:rsid w:val="00445D50"/>
    <w:rsid w:val="00446256"/>
    <w:rsid w:val="004466C0"/>
    <w:rsid w:val="0044676A"/>
    <w:rsid w:val="00447D34"/>
    <w:rsid w:val="00451766"/>
    <w:rsid w:val="00451B74"/>
    <w:rsid w:val="00451B8A"/>
    <w:rsid w:val="00451BC8"/>
    <w:rsid w:val="00452190"/>
    <w:rsid w:val="00452B65"/>
    <w:rsid w:val="0045396B"/>
    <w:rsid w:val="00454CCF"/>
    <w:rsid w:val="00454D0D"/>
    <w:rsid w:val="00455F52"/>
    <w:rsid w:val="00456275"/>
    <w:rsid w:val="00456935"/>
    <w:rsid w:val="004576AA"/>
    <w:rsid w:val="00460F0A"/>
    <w:rsid w:val="004617AB"/>
    <w:rsid w:val="004618EF"/>
    <w:rsid w:val="00462706"/>
    <w:rsid w:val="00462BCB"/>
    <w:rsid w:val="00462C21"/>
    <w:rsid w:val="0046355C"/>
    <w:rsid w:val="0046381E"/>
    <w:rsid w:val="00463842"/>
    <w:rsid w:val="00463AD7"/>
    <w:rsid w:val="004640B7"/>
    <w:rsid w:val="00465045"/>
    <w:rsid w:val="004654FC"/>
    <w:rsid w:val="0046596C"/>
    <w:rsid w:val="00466505"/>
    <w:rsid w:val="00466CB6"/>
    <w:rsid w:val="0046744F"/>
    <w:rsid w:val="004675A4"/>
    <w:rsid w:val="00471336"/>
    <w:rsid w:val="0047164F"/>
    <w:rsid w:val="00471B85"/>
    <w:rsid w:val="004738BD"/>
    <w:rsid w:val="00474193"/>
    <w:rsid w:val="00475DB8"/>
    <w:rsid w:val="00475FED"/>
    <w:rsid w:val="0047629E"/>
    <w:rsid w:val="004770E8"/>
    <w:rsid w:val="004772B6"/>
    <w:rsid w:val="00480F28"/>
    <w:rsid w:val="00481B52"/>
    <w:rsid w:val="00483F30"/>
    <w:rsid w:val="00483F91"/>
    <w:rsid w:val="00484775"/>
    <w:rsid w:val="004847CF"/>
    <w:rsid w:val="00484A99"/>
    <w:rsid w:val="00484D1D"/>
    <w:rsid w:val="00485B73"/>
    <w:rsid w:val="00485D41"/>
    <w:rsid w:val="004866D6"/>
    <w:rsid w:val="004877F7"/>
    <w:rsid w:val="00487AC2"/>
    <w:rsid w:val="00487B36"/>
    <w:rsid w:val="00487CDF"/>
    <w:rsid w:val="00487F3C"/>
    <w:rsid w:val="00487F79"/>
    <w:rsid w:val="00490A09"/>
    <w:rsid w:val="0049108E"/>
    <w:rsid w:val="004910AB"/>
    <w:rsid w:val="00491964"/>
    <w:rsid w:val="004919B8"/>
    <w:rsid w:val="00491A70"/>
    <w:rsid w:val="00491BC5"/>
    <w:rsid w:val="00492600"/>
    <w:rsid w:val="004934D5"/>
    <w:rsid w:val="0049405D"/>
    <w:rsid w:val="00494303"/>
    <w:rsid w:val="00494B14"/>
    <w:rsid w:val="00494C63"/>
    <w:rsid w:val="00495DFD"/>
    <w:rsid w:val="00495F11"/>
    <w:rsid w:val="0049646B"/>
    <w:rsid w:val="00496A54"/>
    <w:rsid w:val="00497528"/>
    <w:rsid w:val="004977B9"/>
    <w:rsid w:val="004A06ED"/>
    <w:rsid w:val="004A3541"/>
    <w:rsid w:val="004A67CF"/>
    <w:rsid w:val="004A68EF"/>
    <w:rsid w:val="004A700E"/>
    <w:rsid w:val="004B021C"/>
    <w:rsid w:val="004B074A"/>
    <w:rsid w:val="004B09CC"/>
    <w:rsid w:val="004B0D79"/>
    <w:rsid w:val="004B1ED1"/>
    <w:rsid w:val="004B26B5"/>
    <w:rsid w:val="004B26D2"/>
    <w:rsid w:val="004B2F55"/>
    <w:rsid w:val="004B374B"/>
    <w:rsid w:val="004B42F0"/>
    <w:rsid w:val="004B5001"/>
    <w:rsid w:val="004B5934"/>
    <w:rsid w:val="004B5D6D"/>
    <w:rsid w:val="004B6431"/>
    <w:rsid w:val="004B670E"/>
    <w:rsid w:val="004B7715"/>
    <w:rsid w:val="004C036D"/>
    <w:rsid w:val="004C0AB4"/>
    <w:rsid w:val="004C1926"/>
    <w:rsid w:val="004C1BF7"/>
    <w:rsid w:val="004C2257"/>
    <w:rsid w:val="004C3932"/>
    <w:rsid w:val="004C4FF2"/>
    <w:rsid w:val="004C62E2"/>
    <w:rsid w:val="004C6BD9"/>
    <w:rsid w:val="004C7003"/>
    <w:rsid w:val="004C7458"/>
    <w:rsid w:val="004C75CA"/>
    <w:rsid w:val="004C78C4"/>
    <w:rsid w:val="004C7C1D"/>
    <w:rsid w:val="004D085E"/>
    <w:rsid w:val="004D1E11"/>
    <w:rsid w:val="004D1EF7"/>
    <w:rsid w:val="004D273A"/>
    <w:rsid w:val="004D28A8"/>
    <w:rsid w:val="004D291F"/>
    <w:rsid w:val="004D3B0C"/>
    <w:rsid w:val="004D4103"/>
    <w:rsid w:val="004D534E"/>
    <w:rsid w:val="004D54DD"/>
    <w:rsid w:val="004D5BA6"/>
    <w:rsid w:val="004D5F5B"/>
    <w:rsid w:val="004D64F3"/>
    <w:rsid w:val="004D7227"/>
    <w:rsid w:val="004D7DDE"/>
    <w:rsid w:val="004E09FF"/>
    <w:rsid w:val="004E0A9C"/>
    <w:rsid w:val="004E195D"/>
    <w:rsid w:val="004E23BB"/>
    <w:rsid w:val="004E33B6"/>
    <w:rsid w:val="004E3E5F"/>
    <w:rsid w:val="004E3EC6"/>
    <w:rsid w:val="004E424C"/>
    <w:rsid w:val="004E4FBA"/>
    <w:rsid w:val="004E52F5"/>
    <w:rsid w:val="004E584C"/>
    <w:rsid w:val="004E5F89"/>
    <w:rsid w:val="004E60C8"/>
    <w:rsid w:val="004E69FB"/>
    <w:rsid w:val="004E7BE9"/>
    <w:rsid w:val="004F30BB"/>
    <w:rsid w:val="004F36A2"/>
    <w:rsid w:val="004F3B6A"/>
    <w:rsid w:val="004F3BD8"/>
    <w:rsid w:val="004F4088"/>
    <w:rsid w:val="004F48E7"/>
    <w:rsid w:val="004F4B4A"/>
    <w:rsid w:val="004F51FA"/>
    <w:rsid w:val="004F5E24"/>
    <w:rsid w:val="004F5ECE"/>
    <w:rsid w:val="004F64DA"/>
    <w:rsid w:val="004F691D"/>
    <w:rsid w:val="004F6D09"/>
    <w:rsid w:val="004F7219"/>
    <w:rsid w:val="00500AEE"/>
    <w:rsid w:val="00501874"/>
    <w:rsid w:val="00501B26"/>
    <w:rsid w:val="00502BC5"/>
    <w:rsid w:val="0050324D"/>
    <w:rsid w:val="00503A54"/>
    <w:rsid w:val="00503C0F"/>
    <w:rsid w:val="00506663"/>
    <w:rsid w:val="00506D33"/>
    <w:rsid w:val="00511DF4"/>
    <w:rsid w:val="00511EE1"/>
    <w:rsid w:val="00512447"/>
    <w:rsid w:val="0051439C"/>
    <w:rsid w:val="00515C0E"/>
    <w:rsid w:val="00515E9F"/>
    <w:rsid w:val="005166D1"/>
    <w:rsid w:val="005174A9"/>
    <w:rsid w:val="005203DC"/>
    <w:rsid w:val="00520A68"/>
    <w:rsid w:val="00520B09"/>
    <w:rsid w:val="00520C18"/>
    <w:rsid w:val="00521A5A"/>
    <w:rsid w:val="005227C9"/>
    <w:rsid w:val="00523840"/>
    <w:rsid w:val="00523D2E"/>
    <w:rsid w:val="00523FF1"/>
    <w:rsid w:val="005242E4"/>
    <w:rsid w:val="00524BDA"/>
    <w:rsid w:val="005250C0"/>
    <w:rsid w:val="0052667D"/>
    <w:rsid w:val="00526FE1"/>
    <w:rsid w:val="00527B38"/>
    <w:rsid w:val="00527B9F"/>
    <w:rsid w:val="0053024F"/>
    <w:rsid w:val="00531186"/>
    <w:rsid w:val="00531D4C"/>
    <w:rsid w:val="005329D1"/>
    <w:rsid w:val="00532AC8"/>
    <w:rsid w:val="00533CE9"/>
    <w:rsid w:val="0053446A"/>
    <w:rsid w:val="00534A5E"/>
    <w:rsid w:val="00534F4F"/>
    <w:rsid w:val="0053510A"/>
    <w:rsid w:val="00535726"/>
    <w:rsid w:val="00535884"/>
    <w:rsid w:val="00540304"/>
    <w:rsid w:val="00540E40"/>
    <w:rsid w:val="00541C41"/>
    <w:rsid w:val="0054269F"/>
    <w:rsid w:val="00543F89"/>
    <w:rsid w:val="005446D8"/>
    <w:rsid w:val="00544D66"/>
    <w:rsid w:val="00544E7A"/>
    <w:rsid w:val="00545FC1"/>
    <w:rsid w:val="00546BD4"/>
    <w:rsid w:val="00546C76"/>
    <w:rsid w:val="005507B1"/>
    <w:rsid w:val="005515F6"/>
    <w:rsid w:val="00552E43"/>
    <w:rsid w:val="0055300C"/>
    <w:rsid w:val="005536AA"/>
    <w:rsid w:val="0055379D"/>
    <w:rsid w:val="005550FF"/>
    <w:rsid w:val="00555A29"/>
    <w:rsid w:val="00555A92"/>
    <w:rsid w:val="00555F79"/>
    <w:rsid w:val="00556260"/>
    <w:rsid w:val="0055734C"/>
    <w:rsid w:val="00557B0A"/>
    <w:rsid w:val="00563040"/>
    <w:rsid w:val="0056362C"/>
    <w:rsid w:val="00563EB2"/>
    <w:rsid w:val="0056494E"/>
    <w:rsid w:val="005656D8"/>
    <w:rsid w:val="00565763"/>
    <w:rsid w:val="005657C9"/>
    <w:rsid w:val="00565FFD"/>
    <w:rsid w:val="005676AC"/>
    <w:rsid w:val="005676D9"/>
    <w:rsid w:val="00567C2B"/>
    <w:rsid w:val="00571219"/>
    <w:rsid w:val="005715BA"/>
    <w:rsid w:val="00572A61"/>
    <w:rsid w:val="00573EA7"/>
    <w:rsid w:val="00574416"/>
    <w:rsid w:val="00574FB8"/>
    <w:rsid w:val="00577201"/>
    <w:rsid w:val="00577471"/>
    <w:rsid w:val="00580075"/>
    <w:rsid w:val="005802FA"/>
    <w:rsid w:val="0058037C"/>
    <w:rsid w:val="005809EF"/>
    <w:rsid w:val="00580C5B"/>
    <w:rsid w:val="00580DCE"/>
    <w:rsid w:val="00581A8E"/>
    <w:rsid w:val="00582E43"/>
    <w:rsid w:val="005834C2"/>
    <w:rsid w:val="005842DB"/>
    <w:rsid w:val="00584911"/>
    <w:rsid w:val="00584C14"/>
    <w:rsid w:val="00584E30"/>
    <w:rsid w:val="0058527B"/>
    <w:rsid w:val="00585497"/>
    <w:rsid w:val="005855C6"/>
    <w:rsid w:val="00585ABD"/>
    <w:rsid w:val="005870AB"/>
    <w:rsid w:val="00587B14"/>
    <w:rsid w:val="00591328"/>
    <w:rsid w:val="00591417"/>
    <w:rsid w:val="00591C1A"/>
    <w:rsid w:val="005922B0"/>
    <w:rsid w:val="00592760"/>
    <w:rsid w:val="00594927"/>
    <w:rsid w:val="0059522D"/>
    <w:rsid w:val="0059524B"/>
    <w:rsid w:val="00595A49"/>
    <w:rsid w:val="0059687F"/>
    <w:rsid w:val="005974A2"/>
    <w:rsid w:val="00597744"/>
    <w:rsid w:val="00597926"/>
    <w:rsid w:val="005A2091"/>
    <w:rsid w:val="005A2E1D"/>
    <w:rsid w:val="005A3647"/>
    <w:rsid w:val="005A3DBC"/>
    <w:rsid w:val="005A4C02"/>
    <w:rsid w:val="005A4EAD"/>
    <w:rsid w:val="005A69C5"/>
    <w:rsid w:val="005A756D"/>
    <w:rsid w:val="005B024F"/>
    <w:rsid w:val="005B0AB2"/>
    <w:rsid w:val="005B0C4E"/>
    <w:rsid w:val="005B0F9C"/>
    <w:rsid w:val="005B1359"/>
    <w:rsid w:val="005B1C1F"/>
    <w:rsid w:val="005B23C4"/>
    <w:rsid w:val="005B29A4"/>
    <w:rsid w:val="005B3057"/>
    <w:rsid w:val="005B3F01"/>
    <w:rsid w:val="005B49F0"/>
    <w:rsid w:val="005B5B56"/>
    <w:rsid w:val="005C07FF"/>
    <w:rsid w:val="005C0F6F"/>
    <w:rsid w:val="005C12C3"/>
    <w:rsid w:val="005C172B"/>
    <w:rsid w:val="005C2136"/>
    <w:rsid w:val="005C21CF"/>
    <w:rsid w:val="005C2B97"/>
    <w:rsid w:val="005C330B"/>
    <w:rsid w:val="005C3DD1"/>
    <w:rsid w:val="005C40DF"/>
    <w:rsid w:val="005C51D2"/>
    <w:rsid w:val="005C6B71"/>
    <w:rsid w:val="005C6D7B"/>
    <w:rsid w:val="005C6E72"/>
    <w:rsid w:val="005D008D"/>
    <w:rsid w:val="005D0104"/>
    <w:rsid w:val="005D02FE"/>
    <w:rsid w:val="005D094D"/>
    <w:rsid w:val="005D0EA4"/>
    <w:rsid w:val="005D0ED6"/>
    <w:rsid w:val="005D16D3"/>
    <w:rsid w:val="005D1E8F"/>
    <w:rsid w:val="005D321B"/>
    <w:rsid w:val="005D3B24"/>
    <w:rsid w:val="005D4289"/>
    <w:rsid w:val="005D4982"/>
    <w:rsid w:val="005D54A8"/>
    <w:rsid w:val="005D64A6"/>
    <w:rsid w:val="005D68ED"/>
    <w:rsid w:val="005D7035"/>
    <w:rsid w:val="005D70F2"/>
    <w:rsid w:val="005D72E4"/>
    <w:rsid w:val="005D733C"/>
    <w:rsid w:val="005D7392"/>
    <w:rsid w:val="005D7543"/>
    <w:rsid w:val="005D756C"/>
    <w:rsid w:val="005D7FDD"/>
    <w:rsid w:val="005E1896"/>
    <w:rsid w:val="005E22D5"/>
    <w:rsid w:val="005E295C"/>
    <w:rsid w:val="005E3725"/>
    <w:rsid w:val="005E40AB"/>
    <w:rsid w:val="005E4D89"/>
    <w:rsid w:val="005E5BAA"/>
    <w:rsid w:val="005E5C78"/>
    <w:rsid w:val="005E6454"/>
    <w:rsid w:val="005E6C21"/>
    <w:rsid w:val="005F05B8"/>
    <w:rsid w:val="005F0E2E"/>
    <w:rsid w:val="005F13D8"/>
    <w:rsid w:val="005F16B7"/>
    <w:rsid w:val="005F1AE2"/>
    <w:rsid w:val="005F23C6"/>
    <w:rsid w:val="005F2542"/>
    <w:rsid w:val="005F3113"/>
    <w:rsid w:val="005F3476"/>
    <w:rsid w:val="005F3769"/>
    <w:rsid w:val="005F3D2A"/>
    <w:rsid w:val="005F487E"/>
    <w:rsid w:val="005F4C4F"/>
    <w:rsid w:val="005F4EE9"/>
    <w:rsid w:val="005F4EF9"/>
    <w:rsid w:val="005F54A1"/>
    <w:rsid w:val="005F62ED"/>
    <w:rsid w:val="005F770C"/>
    <w:rsid w:val="005F790E"/>
    <w:rsid w:val="00600831"/>
    <w:rsid w:val="0060091E"/>
    <w:rsid w:val="006016D0"/>
    <w:rsid w:val="00601731"/>
    <w:rsid w:val="006029C4"/>
    <w:rsid w:val="00603606"/>
    <w:rsid w:val="00604B50"/>
    <w:rsid w:val="0060543D"/>
    <w:rsid w:val="00606558"/>
    <w:rsid w:val="00606562"/>
    <w:rsid w:val="0060664A"/>
    <w:rsid w:val="00606985"/>
    <w:rsid w:val="00606AEF"/>
    <w:rsid w:val="006077E0"/>
    <w:rsid w:val="00607824"/>
    <w:rsid w:val="00610D79"/>
    <w:rsid w:val="00610EAA"/>
    <w:rsid w:val="00611293"/>
    <w:rsid w:val="00611D93"/>
    <w:rsid w:val="00612282"/>
    <w:rsid w:val="00612864"/>
    <w:rsid w:val="0061349A"/>
    <w:rsid w:val="00613EEA"/>
    <w:rsid w:val="006142A5"/>
    <w:rsid w:val="006145B8"/>
    <w:rsid w:val="00615717"/>
    <w:rsid w:val="00617802"/>
    <w:rsid w:val="006207A1"/>
    <w:rsid w:val="00621D7E"/>
    <w:rsid w:val="00621DDB"/>
    <w:rsid w:val="00622BC7"/>
    <w:rsid w:val="00623495"/>
    <w:rsid w:val="006237B0"/>
    <w:rsid w:val="00623B69"/>
    <w:rsid w:val="00623DD4"/>
    <w:rsid w:val="00625409"/>
    <w:rsid w:val="00627935"/>
    <w:rsid w:val="00627A1D"/>
    <w:rsid w:val="00627D5A"/>
    <w:rsid w:val="00631A17"/>
    <w:rsid w:val="00633545"/>
    <w:rsid w:val="00633635"/>
    <w:rsid w:val="00634B1D"/>
    <w:rsid w:val="006350CC"/>
    <w:rsid w:val="00635BF1"/>
    <w:rsid w:val="00635E08"/>
    <w:rsid w:val="0063741D"/>
    <w:rsid w:val="00640485"/>
    <w:rsid w:val="00642190"/>
    <w:rsid w:val="006421D4"/>
    <w:rsid w:val="00642861"/>
    <w:rsid w:val="0064455E"/>
    <w:rsid w:val="006453FB"/>
    <w:rsid w:val="00645920"/>
    <w:rsid w:val="00645EEE"/>
    <w:rsid w:val="0064618F"/>
    <w:rsid w:val="00646311"/>
    <w:rsid w:val="006468AE"/>
    <w:rsid w:val="0064760A"/>
    <w:rsid w:val="006502BC"/>
    <w:rsid w:val="0065047B"/>
    <w:rsid w:val="00650650"/>
    <w:rsid w:val="00650F4D"/>
    <w:rsid w:val="00650FBA"/>
    <w:rsid w:val="006518D0"/>
    <w:rsid w:val="00651DE3"/>
    <w:rsid w:val="006524B2"/>
    <w:rsid w:val="0065284E"/>
    <w:rsid w:val="006529B9"/>
    <w:rsid w:val="00656754"/>
    <w:rsid w:val="00657212"/>
    <w:rsid w:val="006575E1"/>
    <w:rsid w:val="00657AE9"/>
    <w:rsid w:val="00657E4E"/>
    <w:rsid w:val="00660189"/>
    <w:rsid w:val="0066179D"/>
    <w:rsid w:val="006617B4"/>
    <w:rsid w:val="00662C4F"/>
    <w:rsid w:val="006636E4"/>
    <w:rsid w:val="00663C39"/>
    <w:rsid w:val="00663C66"/>
    <w:rsid w:val="00664098"/>
    <w:rsid w:val="00664885"/>
    <w:rsid w:val="00665316"/>
    <w:rsid w:val="0066572C"/>
    <w:rsid w:val="006659DF"/>
    <w:rsid w:val="0066674A"/>
    <w:rsid w:val="00667E59"/>
    <w:rsid w:val="00671E97"/>
    <w:rsid w:val="006720E6"/>
    <w:rsid w:val="006725A3"/>
    <w:rsid w:val="006732CD"/>
    <w:rsid w:val="00673859"/>
    <w:rsid w:val="00675211"/>
    <w:rsid w:val="006768FB"/>
    <w:rsid w:val="00676C0B"/>
    <w:rsid w:val="00676CDC"/>
    <w:rsid w:val="00676DF1"/>
    <w:rsid w:val="006774CE"/>
    <w:rsid w:val="00677D6A"/>
    <w:rsid w:val="006803EA"/>
    <w:rsid w:val="006809A0"/>
    <w:rsid w:val="00680CA1"/>
    <w:rsid w:val="0068160F"/>
    <w:rsid w:val="00682CFB"/>
    <w:rsid w:val="00684A06"/>
    <w:rsid w:val="00685393"/>
    <w:rsid w:val="00685606"/>
    <w:rsid w:val="00687EA3"/>
    <w:rsid w:val="00691510"/>
    <w:rsid w:val="006915BE"/>
    <w:rsid w:val="00691820"/>
    <w:rsid w:val="00691893"/>
    <w:rsid w:val="00691EE1"/>
    <w:rsid w:val="00691F2C"/>
    <w:rsid w:val="0069226F"/>
    <w:rsid w:val="006937E3"/>
    <w:rsid w:val="00693E0A"/>
    <w:rsid w:val="00694D4C"/>
    <w:rsid w:val="00695CE3"/>
    <w:rsid w:val="00695FBE"/>
    <w:rsid w:val="00696E30"/>
    <w:rsid w:val="00697563"/>
    <w:rsid w:val="00697792"/>
    <w:rsid w:val="006A0058"/>
    <w:rsid w:val="006A02EB"/>
    <w:rsid w:val="006A104B"/>
    <w:rsid w:val="006A1369"/>
    <w:rsid w:val="006A23FE"/>
    <w:rsid w:val="006A2F30"/>
    <w:rsid w:val="006A30BA"/>
    <w:rsid w:val="006A549C"/>
    <w:rsid w:val="006A56C5"/>
    <w:rsid w:val="006A5E68"/>
    <w:rsid w:val="006A61A8"/>
    <w:rsid w:val="006A6240"/>
    <w:rsid w:val="006A6569"/>
    <w:rsid w:val="006A73A8"/>
    <w:rsid w:val="006B149B"/>
    <w:rsid w:val="006B1791"/>
    <w:rsid w:val="006B21D2"/>
    <w:rsid w:val="006B301E"/>
    <w:rsid w:val="006B45AD"/>
    <w:rsid w:val="006B52AE"/>
    <w:rsid w:val="006B53DE"/>
    <w:rsid w:val="006B5641"/>
    <w:rsid w:val="006B5A55"/>
    <w:rsid w:val="006B5D75"/>
    <w:rsid w:val="006B6577"/>
    <w:rsid w:val="006B68CC"/>
    <w:rsid w:val="006B6F9E"/>
    <w:rsid w:val="006B75BA"/>
    <w:rsid w:val="006C05F2"/>
    <w:rsid w:val="006C19F2"/>
    <w:rsid w:val="006C1D2A"/>
    <w:rsid w:val="006C2884"/>
    <w:rsid w:val="006C3CF6"/>
    <w:rsid w:val="006C4A50"/>
    <w:rsid w:val="006C56F8"/>
    <w:rsid w:val="006C6D8F"/>
    <w:rsid w:val="006C7B6F"/>
    <w:rsid w:val="006C7CDD"/>
    <w:rsid w:val="006D07F8"/>
    <w:rsid w:val="006D1388"/>
    <w:rsid w:val="006D3BAD"/>
    <w:rsid w:val="006D3CA2"/>
    <w:rsid w:val="006D3D2B"/>
    <w:rsid w:val="006D4207"/>
    <w:rsid w:val="006D4505"/>
    <w:rsid w:val="006D463F"/>
    <w:rsid w:val="006D46D6"/>
    <w:rsid w:val="006D5076"/>
    <w:rsid w:val="006D6ABF"/>
    <w:rsid w:val="006D6E2E"/>
    <w:rsid w:val="006D72E3"/>
    <w:rsid w:val="006E253A"/>
    <w:rsid w:val="006E2A2B"/>
    <w:rsid w:val="006E48FF"/>
    <w:rsid w:val="006E6868"/>
    <w:rsid w:val="006E6D66"/>
    <w:rsid w:val="006E7688"/>
    <w:rsid w:val="006F0133"/>
    <w:rsid w:val="006F0883"/>
    <w:rsid w:val="006F2062"/>
    <w:rsid w:val="006F266C"/>
    <w:rsid w:val="006F54EE"/>
    <w:rsid w:val="006F65DC"/>
    <w:rsid w:val="00701AAA"/>
    <w:rsid w:val="00704664"/>
    <w:rsid w:val="007052E2"/>
    <w:rsid w:val="0070556B"/>
    <w:rsid w:val="00706585"/>
    <w:rsid w:val="00706EE2"/>
    <w:rsid w:val="00706F5A"/>
    <w:rsid w:val="0070776E"/>
    <w:rsid w:val="00707D0E"/>
    <w:rsid w:val="007108E8"/>
    <w:rsid w:val="0071105E"/>
    <w:rsid w:val="007121D1"/>
    <w:rsid w:val="00713D65"/>
    <w:rsid w:val="00714AA1"/>
    <w:rsid w:val="00715CC6"/>
    <w:rsid w:val="007177CB"/>
    <w:rsid w:val="007179E9"/>
    <w:rsid w:val="00717C16"/>
    <w:rsid w:val="00720965"/>
    <w:rsid w:val="00720ABA"/>
    <w:rsid w:val="00720BA7"/>
    <w:rsid w:val="00721904"/>
    <w:rsid w:val="00721B26"/>
    <w:rsid w:val="007239D9"/>
    <w:rsid w:val="00723C22"/>
    <w:rsid w:val="0072468F"/>
    <w:rsid w:val="00724CFC"/>
    <w:rsid w:val="0072536B"/>
    <w:rsid w:val="007266F2"/>
    <w:rsid w:val="007275D6"/>
    <w:rsid w:val="00727F64"/>
    <w:rsid w:val="00731932"/>
    <w:rsid w:val="00732062"/>
    <w:rsid w:val="0073227D"/>
    <w:rsid w:val="007324E3"/>
    <w:rsid w:val="00732A64"/>
    <w:rsid w:val="00732DE2"/>
    <w:rsid w:val="00733607"/>
    <w:rsid w:val="00734A36"/>
    <w:rsid w:val="00735D6A"/>
    <w:rsid w:val="00736D1A"/>
    <w:rsid w:val="00740065"/>
    <w:rsid w:val="00740A27"/>
    <w:rsid w:val="00741DA0"/>
    <w:rsid w:val="00742739"/>
    <w:rsid w:val="00742870"/>
    <w:rsid w:val="00742D0A"/>
    <w:rsid w:val="0074513A"/>
    <w:rsid w:val="007452F2"/>
    <w:rsid w:val="007468CD"/>
    <w:rsid w:val="0074716A"/>
    <w:rsid w:val="007473F0"/>
    <w:rsid w:val="00747F11"/>
    <w:rsid w:val="00750013"/>
    <w:rsid w:val="0075036A"/>
    <w:rsid w:val="007513C7"/>
    <w:rsid w:val="00751FB8"/>
    <w:rsid w:val="00753316"/>
    <w:rsid w:val="00753357"/>
    <w:rsid w:val="0075448B"/>
    <w:rsid w:val="00754A6E"/>
    <w:rsid w:val="00754F5E"/>
    <w:rsid w:val="00755395"/>
    <w:rsid w:val="007557FD"/>
    <w:rsid w:val="00756BF6"/>
    <w:rsid w:val="007576F3"/>
    <w:rsid w:val="00760296"/>
    <w:rsid w:val="007619B0"/>
    <w:rsid w:val="0076287F"/>
    <w:rsid w:val="0076297F"/>
    <w:rsid w:val="007631C1"/>
    <w:rsid w:val="007637AF"/>
    <w:rsid w:val="00763AC5"/>
    <w:rsid w:val="00763F4D"/>
    <w:rsid w:val="007647AB"/>
    <w:rsid w:val="00764C26"/>
    <w:rsid w:val="00764C82"/>
    <w:rsid w:val="00764DE0"/>
    <w:rsid w:val="00765038"/>
    <w:rsid w:val="007653F6"/>
    <w:rsid w:val="00765B34"/>
    <w:rsid w:val="00765CD7"/>
    <w:rsid w:val="00766AE0"/>
    <w:rsid w:val="00767C4C"/>
    <w:rsid w:val="00767C97"/>
    <w:rsid w:val="00771667"/>
    <w:rsid w:val="007720C3"/>
    <w:rsid w:val="007726FD"/>
    <w:rsid w:val="00772755"/>
    <w:rsid w:val="00772776"/>
    <w:rsid w:val="00773836"/>
    <w:rsid w:val="00773BEF"/>
    <w:rsid w:val="0077414C"/>
    <w:rsid w:val="00775121"/>
    <w:rsid w:val="00775A64"/>
    <w:rsid w:val="00775DEA"/>
    <w:rsid w:val="00776CA0"/>
    <w:rsid w:val="0078159C"/>
    <w:rsid w:val="007818F0"/>
    <w:rsid w:val="00784B19"/>
    <w:rsid w:val="00784EF7"/>
    <w:rsid w:val="007855F2"/>
    <w:rsid w:val="007857E4"/>
    <w:rsid w:val="0078765E"/>
    <w:rsid w:val="00787EDF"/>
    <w:rsid w:val="007906D2"/>
    <w:rsid w:val="00790B64"/>
    <w:rsid w:val="00790DFF"/>
    <w:rsid w:val="00790F0E"/>
    <w:rsid w:val="007922F7"/>
    <w:rsid w:val="0079231E"/>
    <w:rsid w:val="00794E4F"/>
    <w:rsid w:val="00794F9D"/>
    <w:rsid w:val="00795E4B"/>
    <w:rsid w:val="00796ABD"/>
    <w:rsid w:val="00797701"/>
    <w:rsid w:val="00797BB3"/>
    <w:rsid w:val="007A01B3"/>
    <w:rsid w:val="007A07B1"/>
    <w:rsid w:val="007A1101"/>
    <w:rsid w:val="007A1ABC"/>
    <w:rsid w:val="007A21C6"/>
    <w:rsid w:val="007A260B"/>
    <w:rsid w:val="007A306B"/>
    <w:rsid w:val="007A3FF1"/>
    <w:rsid w:val="007A4184"/>
    <w:rsid w:val="007A5E67"/>
    <w:rsid w:val="007A5FA4"/>
    <w:rsid w:val="007A6663"/>
    <w:rsid w:val="007A68FF"/>
    <w:rsid w:val="007A726F"/>
    <w:rsid w:val="007A7C64"/>
    <w:rsid w:val="007B05C9"/>
    <w:rsid w:val="007B0BD8"/>
    <w:rsid w:val="007B2892"/>
    <w:rsid w:val="007B2E67"/>
    <w:rsid w:val="007B3285"/>
    <w:rsid w:val="007B37AF"/>
    <w:rsid w:val="007B3A6E"/>
    <w:rsid w:val="007B4360"/>
    <w:rsid w:val="007B47D8"/>
    <w:rsid w:val="007B77B1"/>
    <w:rsid w:val="007B7825"/>
    <w:rsid w:val="007C04DE"/>
    <w:rsid w:val="007C0E3E"/>
    <w:rsid w:val="007C1786"/>
    <w:rsid w:val="007C3373"/>
    <w:rsid w:val="007C3ED7"/>
    <w:rsid w:val="007C4288"/>
    <w:rsid w:val="007C4651"/>
    <w:rsid w:val="007C5353"/>
    <w:rsid w:val="007C591B"/>
    <w:rsid w:val="007C5E4A"/>
    <w:rsid w:val="007C6007"/>
    <w:rsid w:val="007C7F88"/>
    <w:rsid w:val="007D014F"/>
    <w:rsid w:val="007D1B0C"/>
    <w:rsid w:val="007D1BB0"/>
    <w:rsid w:val="007D20DA"/>
    <w:rsid w:val="007D2722"/>
    <w:rsid w:val="007D2FC5"/>
    <w:rsid w:val="007D38EF"/>
    <w:rsid w:val="007D3938"/>
    <w:rsid w:val="007D3F6B"/>
    <w:rsid w:val="007D5055"/>
    <w:rsid w:val="007D53AF"/>
    <w:rsid w:val="007D5DEE"/>
    <w:rsid w:val="007D60D1"/>
    <w:rsid w:val="007D66DA"/>
    <w:rsid w:val="007D692F"/>
    <w:rsid w:val="007D6D9A"/>
    <w:rsid w:val="007E0151"/>
    <w:rsid w:val="007E1272"/>
    <w:rsid w:val="007E1A43"/>
    <w:rsid w:val="007E260E"/>
    <w:rsid w:val="007E2E71"/>
    <w:rsid w:val="007E4ADF"/>
    <w:rsid w:val="007E4FA9"/>
    <w:rsid w:val="007E502E"/>
    <w:rsid w:val="007E55F3"/>
    <w:rsid w:val="007E5729"/>
    <w:rsid w:val="007E5C5D"/>
    <w:rsid w:val="007E5F3F"/>
    <w:rsid w:val="007E60E3"/>
    <w:rsid w:val="007E63F1"/>
    <w:rsid w:val="007E6F19"/>
    <w:rsid w:val="007E7A7E"/>
    <w:rsid w:val="007F0058"/>
    <w:rsid w:val="007F015F"/>
    <w:rsid w:val="007F1198"/>
    <w:rsid w:val="007F1253"/>
    <w:rsid w:val="007F13F6"/>
    <w:rsid w:val="007F1872"/>
    <w:rsid w:val="007F22CB"/>
    <w:rsid w:val="007F4477"/>
    <w:rsid w:val="007F5A93"/>
    <w:rsid w:val="007F5DD3"/>
    <w:rsid w:val="00800574"/>
    <w:rsid w:val="00800A5E"/>
    <w:rsid w:val="00801A20"/>
    <w:rsid w:val="008021A5"/>
    <w:rsid w:val="00802694"/>
    <w:rsid w:val="0080288F"/>
    <w:rsid w:val="008028AC"/>
    <w:rsid w:val="00802B3D"/>
    <w:rsid w:val="00805B06"/>
    <w:rsid w:val="00805DB4"/>
    <w:rsid w:val="00806284"/>
    <w:rsid w:val="0080642E"/>
    <w:rsid w:val="00806E36"/>
    <w:rsid w:val="00811339"/>
    <w:rsid w:val="0081157E"/>
    <w:rsid w:val="00811FAF"/>
    <w:rsid w:val="008124F4"/>
    <w:rsid w:val="00814873"/>
    <w:rsid w:val="008149CF"/>
    <w:rsid w:val="00815634"/>
    <w:rsid w:val="008160FB"/>
    <w:rsid w:val="008167B8"/>
    <w:rsid w:val="00817242"/>
    <w:rsid w:val="00817FEE"/>
    <w:rsid w:val="00822DAB"/>
    <w:rsid w:val="00823BD1"/>
    <w:rsid w:val="00823DB2"/>
    <w:rsid w:val="00824630"/>
    <w:rsid w:val="00824DAB"/>
    <w:rsid w:val="008253BC"/>
    <w:rsid w:val="00826227"/>
    <w:rsid w:val="00826F93"/>
    <w:rsid w:val="008272F7"/>
    <w:rsid w:val="00830294"/>
    <w:rsid w:val="008309F8"/>
    <w:rsid w:val="00831389"/>
    <w:rsid w:val="008314A4"/>
    <w:rsid w:val="008314CE"/>
    <w:rsid w:val="00831947"/>
    <w:rsid w:val="00831B75"/>
    <w:rsid w:val="00832F44"/>
    <w:rsid w:val="008331D6"/>
    <w:rsid w:val="00834081"/>
    <w:rsid w:val="00834310"/>
    <w:rsid w:val="00834CAA"/>
    <w:rsid w:val="00834E5B"/>
    <w:rsid w:val="008351C9"/>
    <w:rsid w:val="0083539C"/>
    <w:rsid w:val="00836292"/>
    <w:rsid w:val="00836300"/>
    <w:rsid w:val="00837778"/>
    <w:rsid w:val="00842698"/>
    <w:rsid w:val="00842AD4"/>
    <w:rsid w:val="00842B34"/>
    <w:rsid w:val="00842F1E"/>
    <w:rsid w:val="008441FE"/>
    <w:rsid w:val="00846593"/>
    <w:rsid w:val="00846990"/>
    <w:rsid w:val="008475D8"/>
    <w:rsid w:val="00850170"/>
    <w:rsid w:val="00850326"/>
    <w:rsid w:val="00852596"/>
    <w:rsid w:val="0085329B"/>
    <w:rsid w:val="00853923"/>
    <w:rsid w:val="008545B2"/>
    <w:rsid w:val="00854919"/>
    <w:rsid w:val="00854FC4"/>
    <w:rsid w:val="00855308"/>
    <w:rsid w:val="0085564A"/>
    <w:rsid w:val="00855DDD"/>
    <w:rsid w:val="00856012"/>
    <w:rsid w:val="00856612"/>
    <w:rsid w:val="0085706C"/>
    <w:rsid w:val="00857823"/>
    <w:rsid w:val="008615CC"/>
    <w:rsid w:val="008619E4"/>
    <w:rsid w:val="00861C72"/>
    <w:rsid w:val="00861D72"/>
    <w:rsid w:val="008625EE"/>
    <w:rsid w:val="008638EB"/>
    <w:rsid w:val="0086396A"/>
    <w:rsid w:val="0086400B"/>
    <w:rsid w:val="00864308"/>
    <w:rsid w:val="00864967"/>
    <w:rsid w:val="008663DA"/>
    <w:rsid w:val="00866BF8"/>
    <w:rsid w:val="00867078"/>
    <w:rsid w:val="008673DE"/>
    <w:rsid w:val="00867C0D"/>
    <w:rsid w:val="008714C5"/>
    <w:rsid w:val="00872012"/>
    <w:rsid w:val="008727E6"/>
    <w:rsid w:val="008739DC"/>
    <w:rsid w:val="00873CBC"/>
    <w:rsid w:val="008740C4"/>
    <w:rsid w:val="00874238"/>
    <w:rsid w:val="00875E42"/>
    <w:rsid w:val="00875FAB"/>
    <w:rsid w:val="00876043"/>
    <w:rsid w:val="008761C8"/>
    <w:rsid w:val="008764F8"/>
    <w:rsid w:val="00877BD1"/>
    <w:rsid w:val="0088018D"/>
    <w:rsid w:val="008806D6"/>
    <w:rsid w:val="00883281"/>
    <w:rsid w:val="0088328C"/>
    <w:rsid w:val="00884C9B"/>
    <w:rsid w:val="00884CDB"/>
    <w:rsid w:val="008858B8"/>
    <w:rsid w:val="00885DAF"/>
    <w:rsid w:val="008863A6"/>
    <w:rsid w:val="00886DD6"/>
    <w:rsid w:val="00887543"/>
    <w:rsid w:val="00890586"/>
    <w:rsid w:val="008920B0"/>
    <w:rsid w:val="008936C5"/>
    <w:rsid w:val="008937F3"/>
    <w:rsid w:val="00893818"/>
    <w:rsid w:val="0089449F"/>
    <w:rsid w:val="008952E4"/>
    <w:rsid w:val="00895454"/>
    <w:rsid w:val="00896215"/>
    <w:rsid w:val="0089714E"/>
    <w:rsid w:val="008A0A9E"/>
    <w:rsid w:val="008A122C"/>
    <w:rsid w:val="008A2F69"/>
    <w:rsid w:val="008A3545"/>
    <w:rsid w:val="008A4D93"/>
    <w:rsid w:val="008A538D"/>
    <w:rsid w:val="008A6021"/>
    <w:rsid w:val="008A63F1"/>
    <w:rsid w:val="008A7356"/>
    <w:rsid w:val="008A7514"/>
    <w:rsid w:val="008B0122"/>
    <w:rsid w:val="008B065A"/>
    <w:rsid w:val="008B0BF9"/>
    <w:rsid w:val="008B1A33"/>
    <w:rsid w:val="008B1DA9"/>
    <w:rsid w:val="008B27E8"/>
    <w:rsid w:val="008B4AC0"/>
    <w:rsid w:val="008B5EC6"/>
    <w:rsid w:val="008B63DE"/>
    <w:rsid w:val="008B7255"/>
    <w:rsid w:val="008C0820"/>
    <w:rsid w:val="008C0DAF"/>
    <w:rsid w:val="008C0F09"/>
    <w:rsid w:val="008C1368"/>
    <w:rsid w:val="008C1C73"/>
    <w:rsid w:val="008C1F22"/>
    <w:rsid w:val="008C2318"/>
    <w:rsid w:val="008C27CE"/>
    <w:rsid w:val="008C4888"/>
    <w:rsid w:val="008C4F05"/>
    <w:rsid w:val="008C569C"/>
    <w:rsid w:val="008C6BAE"/>
    <w:rsid w:val="008C7256"/>
    <w:rsid w:val="008C73BA"/>
    <w:rsid w:val="008C7FBB"/>
    <w:rsid w:val="008D13C9"/>
    <w:rsid w:val="008D1967"/>
    <w:rsid w:val="008D1B2C"/>
    <w:rsid w:val="008D21BB"/>
    <w:rsid w:val="008D2582"/>
    <w:rsid w:val="008D2884"/>
    <w:rsid w:val="008D31EE"/>
    <w:rsid w:val="008D4643"/>
    <w:rsid w:val="008D4D85"/>
    <w:rsid w:val="008D5010"/>
    <w:rsid w:val="008E017B"/>
    <w:rsid w:val="008E042B"/>
    <w:rsid w:val="008E1003"/>
    <w:rsid w:val="008E1C60"/>
    <w:rsid w:val="008E24AA"/>
    <w:rsid w:val="008E2847"/>
    <w:rsid w:val="008E2C10"/>
    <w:rsid w:val="008E498A"/>
    <w:rsid w:val="008E53AF"/>
    <w:rsid w:val="008E54ED"/>
    <w:rsid w:val="008E5D24"/>
    <w:rsid w:val="008E65A8"/>
    <w:rsid w:val="008E702E"/>
    <w:rsid w:val="008E742B"/>
    <w:rsid w:val="008E7DF0"/>
    <w:rsid w:val="008F000F"/>
    <w:rsid w:val="008F00E3"/>
    <w:rsid w:val="008F02BB"/>
    <w:rsid w:val="008F097E"/>
    <w:rsid w:val="008F0F27"/>
    <w:rsid w:val="008F1659"/>
    <w:rsid w:val="008F1CD5"/>
    <w:rsid w:val="008F2725"/>
    <w:rsid w:val="008F3154"/>
    <w:rsid w:val="008F381D"/>
    <w:rsid w:val="008F3E27"/>
    <w:rsid w:val="008F4F38"/>
    <w:rsid w:val="008F6BC1"/>
    <w:rsid w:val="008F6C0E"/>
    <w:rsid w:val="008F70AD"/>
    <w:rsid w:val="008F7AF8"/>
    <w:rsid w:val="008F7D30"/>
    <w:rsid w:val="00900934"/>
    <w:rsid w:val="00900BFE"/>
    <w:rsid w:val="00900C94"/>
    <w:rsid w:val="0090180A"/>
    <w:rsid w:val="00901866"/>
    <w:rsid w:val="0090205C"/>
    <w:rsid w:val="00902AAD"/>
    <w:rsid w:val="00902CDA"/>
    <w:rsid w:val="00903288"/>
    <w:rsid w:val="009035E9"/>
    <w:rsid w:val="00903C13"/>
    <w:rsid w:val="009043E2"/>
    <w:rsid w:val="009049ED"/>
    <w:rsid w:val="00905301"/>
    <w:rsid w:val="00905AD2"/>
    <w:rsid w:val="00906A14"/>
    <w:rsid w:val="00906B56"/>
    <w:rsid w:val="009079F9"/>
    <w:rsid w:val="009107DC"/>
    <w:rsid w:val="00910F6C"/>
    <w:rsid w:val="00911020"/>
    <w:rsid w:val="009128CC"/>
    <w:rsid w:val="0091317F"/>
    <w:rsid w:val="00913616"/>
    <w:rsid w:val="0091492A"/>
    <w:rsid w:val="00914C58"/>
    <w:rsid w:val="00916888"/>
    <w:rsid w:val="00917EF2"/>
    <w:rsid w:val="00917EFB"/>
    <w:rsid w:val="00921732"/>
    <w:rsid w:val="00922067"/>
    <w:rsid w:val="0092249D"/>
    <w:rsid w:val="00922756"/>
    <w:rsid w:val="00922BE1"/>
    <w:rsid w:val="00922D73"/>
    <w:rsid w:val="0092311F"/>
    <w:rsid w:val="009240AF"/>
    <w:rsid w:val="00924AE5"/>
    <w:rsid w:val="009253DA"/>
    <w:rsid w:val="0092546F"/>
    <w:rsid w:val="00926FC3"/>
    <w:rsid w:val="0092762D"/>
    <w:rsid w:val="00930625"/>
    <w:rsid w:val="009312A8"/>
    <w:rsid w:val="00931FB3"/>
    <w:rsid w:val="009321C4"/>
    <w:rsid w:val="00932E91"/>
    <w:rsid w:val="00932F6F"/>
    <w:rsid w:val="00932FDB"/>
    <w:rsid w:val="00933AD4"/>
    <w:rsid w:val="00934CAC"/>
    <w:rsid w:val="00934E58"/>
    <w:rsid w:val="00935EC9"/>
    <w:rsid w:val="009360EF"/>
    <w:rsid w:val="009375EF"/>
    <w:rsid w:val="009376A8"/>
    <w:rsid w:val="009376DB"/>
    <w:rsid w:val="0093796D"/>
    <w:rsid w:val="00937DBC"/>
    <w:rsid w:val="00940360"/>
    <w:rsid w:val="00941340"/>
    <w:rsid w:val="00943DB5"/>
    <w:rsid w:val="00944C34"/>
    <w:rsid w:val="009458F9"/>
    <w:rsid w:val="00945DA0"/>
    <w:rsid w:val="00946675"/>
    <w:rsid w:val="00946E40"/>
    <w:rsid w:val="00947B04"/>
    <w:rsid w:val="00947DA3"/>
    <w:rsid w:val="00950641"/>
    <w:rsid w:val="0095138E"/>
    <w:rsid w:val="00951A74"/>
    <w:rsid w:val="00951B1E"/>
    <w:rsid w:val="0095273B"/>
    <w:rsid w:val="0095324D"/>
    <w:rsid w:val="0095353B"/>
    <w:rsid w:val="00954212"/>
    <w:rsid w:val="00954345"/>
    <w:rsid w:val="009545DB"/>
    <w:rsid w:val="00955A21"/>
    <w:rsid w:val="00956211"/>
    <w:rsid w:val="00956684"/>
    <w:rsid w:val="00956A70"/>
    <w:rsid w:val="00956B60"/>
    <w:rsid w:val="0095711F"/>
    <w:rsid w:val="009571AB"/>
    <w:rsid w:val="00957D2F"/>
    <w:rsid w:val="009607E0"/>
    <w:rsid w:val="0096089E"/>
    <w:rsid w:val="0096184E"/>
    <w:rsid w:val="00962533"/>
    <w:rsid w:val="009627B9"/>
    <w:rsid w:val="00965085"/>
    <w:rsid w:val="009656A6"/>
    <w:rsid w:val="009658EB"/>
    <w:rsid w:val="00965987"/>
    <w:rsid w:val="00966014"/>
    <w:rsid w:val="009673B4"/>
    <w:rsid w:val="009702A3"/>
    <w:rsid w:val="009706AD"/>
    <w:rsid w:val="00970705"/>
    <w:rsid w:val="00971DDC"/>
    <w:rsid w:val="00971F5B"/>
    <w:rsid w:val="00972877"/>
    <w:rsid w:val="00972F9F"/>
    <w:rsid w:val="0097437F"/>
    <w:rsid w:val="009744E7"/>
    <w:rsid w:val="0097540D"/>
    <w:rsid w:val="00975893"/>
    <w:rsid w:val="00976F09"/>
    <w:rsid w:val="009770FB"/>
    <w:rsid w:val="00977142"/>
    <w:rsid w:val="009779DB"/>
    <w:rsid w:val="00977ADD"/>
    <w:rsid w:val="00977C5C"/>
    <w:rsid w:val="00980221"/>
    <w:rsid w:val="0098023E"/>
    <w:rsid w:val="00980546"/>
    <w:rsid w:val="00980FD4"/>
    <w:rsid w:val="009825C6"/>
    <w:rsid w:val="009833C6"/>
    <w:rsid w:val="0098464B"/>
    <w:rsid w:val="00984999"/>
    <w:rsid w:val="0098682B"/>
    <w:rsid w:val="009872FC"/>
    <w:rsid w:val="009913FB"/>
    <w:rsid w:val="00991527"/>
    <w:rsid w:val="009924EF"/>
    <w:rsid w:val="00992A8F"/>
    <w:rsid w:val="00993188"/>
    <w:rsid w:val="00993534"/>
    <w:rsid w:val="009941F3"/>
    <w:rsid w:val="00994449"/>
    <w:rsid w:val="00995AAA"/>
    <w:rsid w:val="00996B87"/>
    <w:rsid w:val="00997DE3"/>
    <w:rsid w:val="009A0807"/>
    <w:rsid w:val="009A0ADD"/>
    <w:rsid w:val="009A0DF6"/>
    <w:rsid w:val="009A17DE"/>
    <w:rsid w:val="009A2E5C"/>
    <w:rsid w:val="009A2FCE"/>
    <w:rsid w:val="009A4746"/>
    <w:rsid w:val="009A4878"/>
    <w:rsid w:val="009A4A7A"/>
    <w:rsid w:val="009A6DC8"/>
    <w:rsid w:val="009A7E1C"/>
    <w:rsid w:val="009B0E4E"/>
    <w:rsid w:val="009B13D7"/>
    <w:rsid w:val="009B1B7F"/>
    <w:rsid w:val="009B2041"/>
    <w:rsid w:val="009B2562"/>
    <w:rsid w:val="009B278B"/>
    <w:rsid w:val="009B3861"/>
    <w:rsid w:val="009B3D6A"/>
    <w:rsid w:val="009B520F"/>
    <w:rsid w:val="009B5E01"/>
    <w:rsid w:val="009B6503"/>
    <w:rsid w:val="009B7BD3"/>
    <w:rsid w:val="009C0016"/>
    <w:rsid w:val="009C0691"/>
    <w:rsid w:val="009C08F4"/>
    <w:rsid w:val="009C25DD"/>
    <w:rsid w:val="009C335D"/>
    <w:rsid w:val="009C3AAD"/>
    <w:rsid w:val="009C3B16"/>
    <w:rsid w:val="009C3C53"/>
    <w:rsid w:val="009C4A6B"/>
    <w:rsid w:val="009C4AE1"/>
    <w:rsid w:val="009C52F4"/>
    <w:rsid w:val="009C6389"/>
    <w:rsid w:val="009C6BAC"/>
    <w:rsid w:val="009C6D3A"/>
    <w:rsid w:val="009C7BA0"/>
    <w:rsid w:val="009D09DD"/>
    <w:rsid w:val="009D1A44"/>
    <w:rsid w:val="009D24B0"/>
    <w:rsid w:val="009D26C4"/>
    <w:rsid w:val="009D3DF5"/>
    <w:rsid w:val="009D4B0D"/>
    <w:rsid w:val="009D5D51"/>
    <w:rsid w:val="009D5D8F"/>
    <w:rsid w:val="009D65F2"/>
    <w:rsid w:val="009D7115"/>
    <w:rsid w:val="009E047E"/>
    <w:rsid w:val="009E0B71"/>
    <w:rsid w:val="009E1472"/>
    <w:rsid w:val="009E2BB3"/>
    <w:rsid w:val="009E3612"/>
    <w:rsid w:val="009E3E81"/>
    <w:rsid w:val="009E4227"/>
    <w:rsid w:val="009E43D8"/>
    <w:rsid w:val="009E44E2"/>
    <w:rsid w:val="009E4704"/>
    <w:rsid w:val="009E564C"/>
    <w:rsid w:val="009E5721"/>
    <w:rsid w:val="009E5D64"/>
    <w:rsid w:val="009E5DEF"/>
    <w:rsid w:val="009E631F"/>
    <w:rsid w:val="009E7188"/>
    <w:rsid w:val="009E73BB"/>
    <w:rsid w:val="009E7F59"/>
    <w:rsid w:val="009F0671"/>
    <w:rsid w:val="009F2365"/>
    <w:rsid w:val="009F2A48"/>
    <w:rsid w:val="009F2B7A"/>
    <w:rsid w:val="009F2C32"/>
    <w:rsid w:val="009F41A9"/>
    <w:rsid w:val="009F4575"/>
    <w:rsid w:val="009F45BA"/>
    <w:rsid w:val="009F48B1"/>
    <w:rsid w:val="009F51D3"/>
    <w:rsid w:val="009F5D54"/>
    <w:rsid w:val="009F62FB"/>
    <w:rsid w:val="009F6D7E"/>
    <w:rsid w:val="009F7D9C"/>
    <w:rsid w:val="00A0033A"/>
    <w:rsid w:val="00A00702"/>
    <w:rsid w:val="00A008B3"/>
    <w:rsid w:val="00A0125B"/>
    <w:rsid w:val="00A016E7"/>
    <w:rsid w:val="00A01714"/>
    <w:rsid w:val="00A0252D"/>
    <w:rsid w:val="00A031DE"/>
    <w:rsid w:val="00A0332C"/>
    <w:rsid w:val="00A03581"/>
    <w:rsid w:val="00A03FFC"/>
    <w:rsid w:val="00A04912"/>
    <w:rsid w:val="00A04DF4"/>
    <w:rsid w:val="00A04FD1"/>
    <w:rsid w:val="00A05CE2"/>
    <w:rsid w:val="00A0620B"/>
    <w:rsid w:val="00A06297"/>
    <w:rsid w:val="00A06CB8"/>
    <w:rsid w:val="00A07135"/>
    <w:rsid w:val="00A07C5A"/>
    <w:rsid w:val="00A100CE"/>
    <w:rsid w:val="00A1085A"/>
    <w:rsid w:val="00A110A1"/>
    <w:rsid w:val="00A142F3"/>
    <w:rsid w:val="00A14637"/>
    <w:rsid w:val="00A14955"/>
    <w:rsid w:val="00A14DF5"/>
    <w:rsid w:val="00A15233"/>
    <w:rsid w:val="00A15744"/>
    <w:rsid w:val="00A168A0"/>
    <w:rsid w:val="00A16E1A"/>
    <w:rsid w:val="00A1796C"/>
    <w:rsid w:val="00A20282"/>
    <w:rsid w:val="00A2096E"/>
    <w:rsid w:val="00A20CF2"/>
    <w:rsid w:val="00A21564"/>
    <w:rsid w:val="00A216A4"/>
    <w:rsid w:val="00A21DE1"/>
    <w:rsid w:val="00A225A2"/>
    <w:rsid w:val="00A249C5"/>
    <w:rsid w:val="00A251AA"/>
    <w:rsid w:val="00A25C6D"/>
    <w:rsid w:val="00A25D80"/>
    <w:rsid w:val="00A26001"/>
    <w:rsid w:val="00A26564"/>
    <w:rsid w:val="00A2662D"/>
    <w:rsid w:val="00A26A2D"/>
    <w:rsid w:val="00A2794E"/>
    <w:rsid w:val="00A307FF"/>
    <w:rsid w:val="00A30F31"/>
    <w:rsid w:val="00A316B9"/>
    <w:rsid w:val="00A31C58"/>
    <w:rsid w:val="00A31D01"/>
    <w:rsid w:val="00A32011"/>
    <w:rsid w:val="00A33CD0"/>
    <w:rsid w:val="00A34659"/>
    <w:rsid w:val="00A34C8D"/>
    <w:rsid w:val="00A34D56"/>
    <w:rsid w:val="00A35A8E"/>
    <w:rsid w:val="00A35B2A"/>
    <w:rsid w:val="00A37F4B"/>
    <w:rsid w:val="00A40467"/>
    <w:rsid w:val="00A40A67"/>
    <w:rsid w:val="00A41579"/>
    <w:rsid w:val="00A422F4"/>
    <w:rsid w:val="00A424CF"/>
    <w:rsid w:val="00A4316A"/>
    <w:rsid w:val="00A449A9"/>
    <w:rsid w:val="00A45037"/>
    <w:rsid w:val="00A45A59"/>
    <w:rsid w:val="00A45DB6"/>
    <w:rsid w:val="00A4601D"/>
    <w:rsid w:val="00A46BC1"/>
    <w:rsid w:val="00A47287"/>
    <w:rsid w:val="00A51E6F"/>
    <w:rsid w:val="00A52611"/>
    <w:rsid w:val="00A548E1"/>
    <w:rsid w:val="00A54B13"/>
    <w:rsid w:val="00A54EAC"/>
    <w:rsid w:val="00A55CDD"/>
    <w:rsid w:val="00A563F4"/>
    <w:rsid w:val="00A578E6"/>
    <w:rsid w:val="00A57A3A"/>
    <w:rsid w:val="00A60240"/>
    <w:rsid w:val="00A613EB"/>
    <w:rsid w:val="00A62977"/>
    <w:rsid w:val="00A62DA8"/>
    <w:rsid w:val="00A642A7"/>
    <w:rsid w:val="00A64B61"/>
    <w:rsid w:val="00A65C1A"/>
    <w:rsid w:val="00A6621A"/>
    <w:rsid w:val="00A664E4"/>
    <w:rsid w:val="00A664FB"/>
    <w:rsid w:val="00A665D7"/>
    <w:rsid w:val="00A67871"/>
    <w:rsid w:val="00A70B2F"/>
    <w:rsid w:val="00A71446"/>
    <w:rsid w:val="00A72A00"/>
    <w:rsid w:val="00A73D45"/>
    <w:rsid w:val="00A73E03"/>
    <w:rsid w:val="00A752D8"/>
    <w:rsid w:val="00A76247"/>
    <w:rsid w:val="00A769DA"/>
    <w:rsid w:val="00A770D1"/>
    <w:rsid w:val="00A77F8E"/>
    <w:rsid w:val="00A801B7"/>
    <w:rsid w:val="00A81748"/>
    <w:rsid w:val="00A8468A"/>
    <w:rsid w:val="00A84C80"/>
    <w:rsid w:val="00A85B0D"/>
    <w:rsid w:val="00A85E83"/>
    <w:rsid w:val="00A87E7F"/>
    <w:rsid w:val="00A91B23"/>
    <w:rsid w:val="00A92126"/>
    <w:rsid w:val="00A92493"/>
    <w:rsid w:val="00A929D5"/>
    <w:rsid w:val="00A930BA"/>
    <w:rsid w:val="00A95A91"/>
    <w:rsid w:val="00A963E3"/>
    <w:rsid w:val="00A97750"/>
    <w:rsid w:val="00AA043A"/>
    <w:rsid w:val="00AA0789"/>
    <w:rsid w:val="00AA1AFC"/>
    <w:rsid w:val="00AA2307"/>
    <w:rsid w:val="00AA2C77"/>
    <w:rsid w:val="00AA2EE6"/>
    <w:rsid w:val="00AA3479"/>
    <w:rsid w:val="00AA3492"/>
    <w:rsid w:val="00AA43D6"/>
    <w:rsid w:val="00AA4492"/>
    <w:rsid w:val="00AA4A17"/>
    <w:rsid w:val="00AA4E19"/>
    <w:rsid w:val="00AA4F84"/>
    <w:rsid w:val="00AA553E"/>
    <w:rsid w:val="00AA5BC5"/>
    <w:rsid w:val="00AA5FA9"/>
    <w:rsid w:val="00AA621E"/>
    <w:rsid w:val="00AA68B7"/>
    <w:rsid w:val="00AA6956"/>
    <w:rsid w:val="00AA6B97"/>
    <w:rsid w:val="00AA6C03"/>
    <w:rsid w:val="00AA718B"/>
    <w:rsid w:val="00AB3B77"/>
    <w:rsid w:val="00AB41FA"/>
    <w:rsid w:val="00AB56D7"/>
    <w:rsid w:val="00AB6131"/>
    <w:rsid w:val="00AB6E2C"/>
    <w:rsid w:val="00AB7300"/>
    <w:rsid w:val="00AB7509"/>
    <w:rsid w:val="00AB7528"/>
    <w:rsid w:val="00AB7B34"/>
    <w:rsid w:val="00AB7D91"/>
    <w:rsid w:val="00AC0593"/>
    <w:rsid w:val="00AC253A"/>
    <w:rsid w:val="00AC34B6"/>
    <w:rsid w:val="00AC364F"/>
    <w:rsid w:val="00AC48AC"/>
    <w:rsid w:val="00AC656F"/>
    <w:rsid w:val="00AC6CF1"/>
    <w:rsid w:val="00AC71EF"/>
    <w:rsid w:val="00AD0878"/>
    <w:rsid w:val="00AD0FC2"/>
    <w:rsid w:val="00AD108E"/>
    <w:rsid w:val="00AD1191"/>
    <w:rsid w:val="00AD184B"/>
    <w:rsid w:val="00AD2282"/>
    <w:rsid w:val="00AD4099"/>
    <w:rsid w:val="00AD450A"/>
    <w:rsid w:val="00AD493C"/>
    <w:rsid w:val="00AD503D"/>
    <w:rsid w:val="00AD551F"/>
    <w:rsid w:val="00AD6EBE"/>
    <w:rsid w:val="00AD71CD"/>
    <w:rsid w:val="00AD7D75"/>
    <w:rsid w:val="00AE0054"/>
    <w:rsid w:val="00AE0EF8"/>
    <w:rsid w:val="00AE1AC1"/>
    <w:rsid w:val="00AE1F77"/>
    <w:rsid w:val="00AE4341"/>
    <w:rsid w:val="00AE52FA"/>
    <w:rsid w:val="00AE5C27"/>
    <w:rsid w:val="00AE5C44"/>
    <w:rsid w:val="00AE7B41"/>
    <w:rsid w:val="00AE7D7E"/>
    <w:rsid w:val="00AE7F5B"/>
    <w:rsid w:val="00AF0316"/>
    <w:rsid w:val="00AF0328"/>
    <w:rsid w:val="00AF074C"/>
    <w:rsid w:val="00AF0879"/>
    <w:rsid w:val="00AF49F2"/>
    <w:rsid w:val="00AF4B85"/>
    <w:rsid w:val="00AF4BA4"/>
    <w:rsid w:val="00AF54D1"/>
    <w:rsid w:val="00AF56F4"/>
    <w:rsid w:val="00AF5B7F"/>
    <w:rsid w:val="00AF5C36"/>
    <w:rsid w:val="00AF64B7"/>
    <w:rsid w:val="00B000A8"/>
    <w:rsid w:val="00B00C2F"/>
    <w:rsid w:val="00B013C6"/>
    <w:rsid w:val="00B01758"/>
    <w:rsid w:val="00B019F1"/>
    <w:rsid w:val="00B02892"/>
    <w:rsid w:val="00B029E0"/>
    <w:rsid w:val="00B03542"/>
    <w:rsid w:val="00B035C3"/>
    <w:rsid w:val="00B0374A"/>
    <w:rsid w:val="00B03926"/>
    <w:rsid w:val="00B04521"/>
    <w:rsid w:val="00B045BA"/>
    <w:rsid w:val="00B052C1"/>
    <w:rsid w:val="00B05410"/>
    <w:rsid w:val="00B05F1D"/>
    <w:rsid w:val="00B10463"/>
    <w:rsid w:val="00B105CB"/>
    <w:rsid w:val="00B10BC0"/>
    <w:rsid w:val="00B10E9A"/>
    <w:rsid w:val="00B123FD"/>
    <w:rsid w:val="00B12A3B"/>
    <w:rsid w:val="00B1306D"/>
    <w:rsid w:val="00B13583"/>
    <w:rsid w:val="00B135EF"/>
    <w:rsid w:val="00B13C38"/>
    <w:rsid w:val="00B14A64"/>
    <w:rsid w:val="00B14BB0"/>
    <w:rsid w:val="00B17031"/>
    <w:rsid w:val="00B21B3B"/>
    <w:rsid w:val="00B228A6"/>
    <w:rsid w:val="00B239DE"/>
    <w:rsid w:val="00B23A5E"/>
    <w:rsid w:val="00B245A2"/>
    <w:rsid w:val="00B24AF3"/>
    <w:rsid w:val="00B24DA0"/>
    <w:rsid w:val="00B260BF"/>
    <w:rsid w:val="00B2768F"/>
    <w:rsid w:val="00B276B8"/>
    <w:rsid w:val="00B31C87"/>
    <w:rsid w:val="00B32378"/>
    <w:rsid w:val="00B32B20"/>
    <w:rsid w:val="00B343BD"/>
    <w:rsid w:val="00B36190"/>
    <w:rsid w:val="00B36E7E"/>
    <w:rsid w:val="00B37CE9"/>
    <w:rsid w:val="00B40F46"/>
    <w:rsid w:val="00B4147A"/>
    <w:rsid w:val="00B418E2"/>
    <w:rsid w:val="00B419F2"/>
    <w:rsid w:val="00B43519"/>
    <w:rsid w:val="00B43854"/>
    <w:rsid w:val="00B44065"/>
    <w:rsid w:val="00B44774"/>
    <w:rsid w:val="00B4558E"/>
    <w:rsid w:val="00B45D02"/>
    <w:rsid w:val="00B4663B"/>
    <w:rsid w:val="00B50D58"/>
    <w:rsid w:val="00B51B6F"/>
    <w:rsid w:val="00B51C6C"/>
    <w:rsid w:val="00B51CBB"/>
    <w:rsid w:val="00B5221E"/>
    <w:rsid w:val="00B52501"/>
    <w:rsid w:val="00B5288F"/>
    <w:rsid w:val="00B52A13"/>
    <w:rsid w:val="00B52B83"/>
    <w:rsid w:val="00B53DB5"/>
    <w:rsid w:val="00B5427B"/>
    <w:rsid w:val="00B5456A"/>
    <w:rsid w:val="00B545C5"/>
    <w:rsid w:val="00B5510D"/>
    <w:rsid w:val="00B554E8"/>
    <w:rsid w:val="00B5599E"/>
    <w:rsid w:val="00B56258"/>
    <w:rsid w:val="00B56814"/>
    <w:rsid w:val="00B57166"/>
    <w:rsid w:val="00B61EB6"/>
    <w:rsid w:val="00B62339"/>
    <w:rsid w:val="00B630C0"/>
    <w:rsid w:val="00B63103"/>
    <w:rsid w:val="00B64D4E"/>
    <w:rsid w:val="00B65443"/>
    <w:rsid w:val="00B659E1"/>
    <w:rsid w:val="00B66165"/>
    <w:rsid w:val="00B6651D"/>
    <w:rsid w:val="00B6733F"/>
    <w:rsid w:val="00B674CE"/>
    <w:rsid w:val="00B67BF1"/>
    <w:rsid w:val="00B67CA2"/>
    <w:rsid w:val="00B70C2D"/>
    <w:rsid w:val="00B7137F"/>
    <w:rsid w:val="00B72414"/>
    <w:rsid w:val="00B72FF3"/>
    <w:rsid w:val="00B730C6"/>
    <w:rsid w:val="00B73449"/>
    <w:rsid w:val="00B7358E"/>
    <w:rsid w:val="00B73CBB"/>
    <w:rsid w:val="00B74325"/>
    <w:rsid w:val="00B74543"/>
    <w:rsid w:val="00B74F2B"/>
    <w:rsid w:val="00B75271"/>
    <w:rsid w:val="00B77BB9"/>
    <w:rsid w:val="00B80324"/>
    <w:rsid w:val="00B80489"/>
    <w:rsid w:val="00B80936"/>
    <w:rsid w:val="00B81047"/>
    <w:rsid w:val="00B81E79"/>
    <w:rsid w:val="00B826B0"/>
    <w:rsid w:val="00B829D3"/>
    <w:rsid w:val="00B83BBE"/>
    <w:rsid w:val="00B84B9B"/>
    <w:rsid w:val="00B84CF2"/>
    <w:rsid w:val="00B8525D"/>
    <w:rsid w:val="00B85924"/>
    <w:rsid w:val="00B8608E"/>
    <w:rsid w:val="00B862B3"/>
    <w:rsid w:val="00B86D61"/>
    <w:rsid w:val="00B90507"/>
    <w:rsid w:val="00B929C9"/>
    <w:rsid w:val="00B92C1D"/>
    <w:rsid w:val="00B93022"/>
    <w:rsid w:val="00B937E1"/>
    <w:rsid w:val="00B93A5E"/>
    <w:rsid w:val="00B93D9A"/>
    <w:rsid w:val="00B964E2"/>
    <w:rsid w:val="00BA0025"/>
    <w:rsid w:val="00BA1831"/>
    <w:rsid w:val="00BA1C19"/>
    <w:rsid w:val="00BA1DBA"/>
    <w:rsid w:val="00BA2572"/>
    <w:rsid w:val="00BA39F7"/>
    <w:rsid w:val="00BA461D"/>
    <w:rsid w:val="00BA4A55"/>
    <w:rsid w:val="00BA5708"/>
    <w:rsid w:val="00BA71A0"/>
    <w:rsid w:val="00BA774E"/>
    <w:rsid w:val="00BA7A02"/>
    <w:rsid w:val="00BA7D2D"/>
    <w:rsid w:val="00BA7F11"/>
    <w:rsid w:val="00BB03EE"/>
    <w:rsid w:val="00BB04D4"/>
    <w:rsid w:val="00BB0B3E"/>
    <w:rsid w:val="00BB109A"/>
    <w:rsid w:val="00BB1C34"/>
    <w:rsid w:val="00BB26A0"/>
    <w:rsid w:val="00BB2B52"/>
    <w:rsid w:val="00BB31E5"/>
    <w:rsid w:val="00BB32A3"/>
    <w:rsid w:val="00BB4D78"/>
    <w:rsid w:val="00BB4D86"/>
    <w:rsid w:val="00BB6EDC"/>
    <w:rsid w:val="00BB73C6"/>
    <w:rsid w:val="00BB76B8"/>
    <w:rsid w:val="00BB7D45"/>
    <w:rsid w:val="00BC02CA"/>
    <w:rsid w:val="00BC0458"/>
    <w:rsid w:val="00BC150D"/>
    <w:rsid w:val="00BC316F"/>
    <w:rsid w:val="00BC388B"/>
    <w:rsid w:val="00BC3B90"/>
    <w:rsid w:val="00BC3F1D"/>
    <w:rsid w:val="00BC483A"/>
    <w:rsid w:val="00BC522A"/>
    <w:rsid w:val="00BC5D59"/>
    <w:rsid w:val="00BC60FE"/>
    <w:rsid w:val="00BC66F1"/>
    <w:rsid w:val="00BC71D1"/>
    <w:rsid w:val="00BC7591"/>
    <w:rsid w:val="00BC78FE"/>
    <w:rsid w:val="00BC79AD"/>
    <w:rsid w:val="00BC7C68"/>
    <w:rsid w:val="00BD0683"/>
    <w:rsid w:val="00BD0D81"/>
    <w:rsid w:val="00BD149D"/>
    <w:rsid w:val="00BD1C2F"/>
    <w:rsid w:val="00BD4995"/>
    <w:rsid w:val="00BD4A06"/>
    <w:rsid w:val="00BD526F"/>
    <w:rsid w:val="00BD71F9"/>
    <w:rsid w:val="00BD7F41"/>
    <w:rsid w:val="00BE038C"/>
    <w:rsid w:val="00BE07FF"/>
    <w:rsid w:val="00BE19F1"/>
    <w:rsid w:val="00BE1F0B"/>
    <w:rsid w:val="00BE21DD"/>
    <w:rsid w:val="00BE2E87"/>
    <w:rsid w:val="00BE2FC4"/>
    <w:rsid w:val="00BE3497"/>
    <w:rsid w:val="00BE367B"/>
    <w:rsid w:val="00BE3929"/>
    <w:rsid w:val="00BE397C"/>
    <w:rsid w:val="00BE42B8"/>
    <w:rsid w:val="00BE633B"/>
    <w:rsid w:val="00BE687C"/>
    <w:rsid w:val="00BE6A95"/>
    <w:rsid w:val="00BF01C1"/>
    <w:rsid w:val="00BF0C13"/>
    <w:rsid w:val="00BF0EFA"/>
    <w:rsid w:val="00BF1474"/>
    <w:rsid w:val="00BF1830"/>
    <w:rsid w:val="00BF1A5E"/>
    <w:rsid w:val="00BF3B52"/>
    <w:rsid w:val="00BF44A2"/>
    <w:rsid w:val="00BF4EBB"/>
    <w:rsid w:val="00BF55D6"/>
    <w:rsid w:val="00BF59DA"/>
    <w:rsid w:val="00BF5C41"/>
    <w:rsid w:val="00BF5FB9"/>
    <w:rsid w:val="00BF6E0C"/>
    <w:rsid w:val="00C00A73"/>
    <w:rsid w:val="00C01D6F"/>
    <w:rsid w:val="00C02895"/>
    <w:rsid w:val="00C03953"/>
    <w:rsid w:val="00C0424E"/>
    <w:rsid w:val="00C044E2"/>
    <w:rsid w:val="00C04A8E"/>
    <w:rsid w:val="00C04FEE"/>
    <w:rsid w:val="00C0543A"/>
    <w:rsid w:val="00C05A9D"/>
    <w:rsid w:val="00C06DE2"/>
    <w:rsid w:val="00C07683"/>
    <w:rsid w:val="00C07EC9"/>
    <w:rsid w:val="00C07F75"/>
    <w:rsid w:val="00C127D0"/>
    <w:rsid w:val="00C1301B"/>
    <w:rsid w:val="00C13A1A"/>
    <w:rsid w:val="00C13E9B"/>
    <w:rsid w:val="00C1404B"/>
    <w:rsid w:val="00C1413F"/>
    <w:rsid w:val="00C14F50"/>
    <w:rsid w:val="00C1507E"/>
    <w:rsid w:val="00C15607"/>
    <w:rsid w:val="00C15665"/>
    <w:rsid w:val="00C15CB9"/>
    <w:rsid w:val="00C2005D"/>
    <w:rsid w:val="00C205CA"/>
    <w:rsid w:val="00C2123C"/>
    <w:rsid w:val="00C214DF"/>
    <w:rsid w:val="00C21AA3"/>
    <w:rsid w:val="00C230F9"/>
    <w:rsid w:val="00C23256"/>
    <w:rsid w:val="00C2370E"/>
    <w:rsid w:val="00C245F5"/>
    <w:rsid w:val="00C25440"/>
    <w:rsid w:val="00C2694D"/>
    <w:rsid w:val="00C274A5"/>
    <w:rsid w:val="00C30572"/>
    <w:rsid w:val="00C32524"/>
    <w:rsid w:val="00C33653"/>
    <w:rsid w:val="00C339D9"/>
    <w:rsid w:val="00C34049"/>
    <w:rsid w:val="00C347A8"/>
    <w:rsid w:val="00C348A0"/>
    <w:rsid w:val="00C354E5"/>
    <w:rsid w:val="00C35AF6"/>
    <w:rsid w:val="00C369B6"/>
    <w:rsid w:val="00C42501"/>
    <w:rsid w:val="00C430BE"/>
    <w:rsid w:val="00C432DE"/>
    <w:rsid w:val="00C43E2E"/>
    <w:rsid w:val="00C43EBB"/>
    <w:rsid w:val="00C4465D"/>
    <w:rsid w:val="00C44959"/>
    <w:rsid w:val="00C450A5"/>
    <w:rsid w:val="00C45135"/>
    <w:rsid w:val="00C46FAE"/>
    <w:rsid w:val="00C50185"/>
    <w:rsid w:val="00C52815"/>
    <w:rsid w:val="00C52A87"/>
    <w:rsid w:val="00C5320C"/>
    <w:rsid w:val="00C5375E"/>
    <w:rsid w:val="00C538BF"/>
    <w:rsid w:val="00C5400B"/>
    <w:rsid w:val="00C5429D"/>
    <w:rsid w:val="00C548F3"/>
    <w:rsid w:val="00C54E60"/>
    <w:rsid w:val="00C56492"/>
    <w:rsid w:val="00C578F2"/>
    <w:rsid w:val="00C60508"/>
    <w:rsid w:val="00C60631"/>
    <w:rsid w:val="00C60C3B"/>
    <w:rsid w:val="00C6129B"/>
    <w:rsid w:val="00C62771"/>
    <w:rsid w:val="00C62C61"/>
    <w:rsid w:val="00C63305"/>
    <w:rsid w:val="00C64198"/>
    <w:rsid w:val="00C6514E"/>
    <w:rsid w:val="00C656AB"/>
    <w:rsid w:val="00C65DCF"/>
    <w:rsid w:val="00C663C2"/>
    <w:rsid w:val="00C667B9"/>
    <w:rsid w:val="00C669FE"/>
    <w:rsid w:val="00C66B17"/>
    <w:rsid w:val="00C67833"/>
    <w:rsid w:val="00C67FA5"/>
    <w:rsid w:val="00C7004E"/>
    <w:rsid w:val="00C701D3"/>
    <w:rsid w:val="00C70774"/>
    <w:rsid w:val="00C70CD1"/>
    <w:rsid w:val="00C70E9B"/>
    <w:rsid w:val="00C70FC3"/>
    <w:rsid w:val="00C71527"/>
    <w:rsid w:val="00C71613"/>
    <w:rsid w:val="00C71736"/>
    <w:rsid w:val="00C7228A"/>
    <w:rsid w:val="00C73BBE"/>
    <w:rsid w:val="00C741DE"/>
    <w:rsid w:val="00C74C0B"/>
    <w:rsid w:val="00C74ED9"/>
    <w:rsid w:val="00C75449"/>
    <w:rsid w:val="00C75658"/>
    <w:rsid w:val="00C760A1"/>
    <w:rsid w:val="00C7668C"/>
    <w:rsid w:val="00C76F4E"/>
    <w:rsid w:val="00C770FA"/>
    <w:rsid w:val="00C7730D"/>
    <w:rsid w:val="00C77E16"/>
    <w:rsid w:val="00C803D7"/>
    <w:rsid w:val="00C810B5"/>
    <w:rsid w:val="00C8137E"/>
    <w:rsid w:val="00C8148D"/>
    <w:rsid w:val="00C8167C"/>
    <w:rsid w:val="00C81992"/>
    <w:rsid w:val="00C81A72"/>
    <w:rsid w:val="00C81C54"/>
    <w:rsid w:val="00C81E6C"/>
    <w:rsid w:val="00C81FF4"/>
    <w:rsid w:val="00C82089"/>
    <w:rsid w:val="00C83991"/>
    <w:rsid w:val="00C849F9"/>
    <w:rsid w:val="00C84A52"/>
    <w:rsid w:val="00C85117"/>
    <w:rsid w:val="00C8546D"/>
    <w:rsid w:val="00C85B64"/>
    <w:rsid w:val="00C86043"/>
    <w:rsid w:val="00C86683"/>
    <w:rsid w:val="00C86A57"/>
    <w:rsid w:val="00C87B67"/>
    <w:rsid w:val="00C90AF4"/>
    <w:rsid w:val="00C91753"/>
    <w:rsid w:val="00C92710"/>
    <w:rsid w:val="00C92B58"/>
    <w:rsid w:val="00C92E7E"/>
    <w:rsid w:val="00C932DD"/>
    <w:rsid w:val="00C93914"/>
    <w:rsid w:val="00C95D57"/>
    <w:rsid w:val="00C96D9F"/>
    <w:rsid w:val="00C97E9E"/>
    <w:rsid w:val="00C97F81"/>
    <w:rsid w:val="00CA02B1"/>
    <w:rsid w:val="00CA066A"/>
    <w:rsid w:val="00CA0D16"/>
    <w:rsid w:val="00CA0F2D"/>
    <w:rsid w:val="00CA1260"/>
    <w:rsid w:val="00CA2557"/>
    <w:rsid w:val="00CA3966"/>
    <w:rsid w:val="00CA49D5"/>
    <w:rsid w:val="00CA5E08"/>
    <w:rsid w:val="00CA701C"/>
    <w:rsid w:val="00CB0B3A"/>
    <w:rsid w:val="00CB13F6"/>
    <w:rsid w:val="00CB2E7D"/>
    <w:rsid w:val="00CB35DF"/>
    <w:rsid w:val="00CB3C86"/>
    <w:rsid w:val="00CB3DB6"/>
    <w:rsid w:val="00CB42FF"/>
    <w:rsid w:val="00CB47C5"/>
    <w:rsid w:val="00CB5534"/>
    <w:rsid w:val="00CB65A8"/>
    <w:rsid w:val="00CB6945"/>
    <w:rsid w:val="00CB7147"/>
    <w:rsid w:val="00CB7239"/>
    <w:rsid w:val="00CC0021"/>
    <w:rsid w:val="00CC019C"/>
    <w:rsid w:val="00CC0D99"/>
    <w:rsid w:val="00CC18C4"/>
    <w:rsid w:val="00CC1D32"/>
    <w:rsid w:val="00CC2F06"/>
    <w:rsid w:val="00CC2FFE"/>
    <w:rsid w:val="00CC3812"/>
    <w:rsid w:val="00CC4A49"/>
    <w:rsid w:val="00CC5823"/>
    <w:rsid w:val="00CC6920"/>
    <w:rsid w:val="00CD0F23"/>
    <w:rsid w:val="00CD0FEB"/>
    <w:rsid w:val="00CD1339"/>
    <w:rsid w:val="00CD136E"/>
    <w:rsid w:val="00CD138B"/>
    <w:rsid w:val="00CD1F48"/>
    <w:rsid w:val="00CD230E"/>
    <w:rsid w:val="00CD24AA"/>
    <w:rsid w:val="00CD2AB7"/>
    <w:rsid w:val="00CD329F"/>
    <w:rsid w:val="00CD4DA1"/>
    <w:rsid w:val="00CD523D"/>
    <w:rsid w:val="00CD5E4A"/>
    <w:rsid w:val="00CD629A"/>
    <w:rsid w:val="00CD77A6"/>
    <w:rsid w:val="00CD78DD"/>
    <w:rsid w:val="00CD7B02"/>
    <w:rsid w:val="00CE13D5"/>
    <w:rsid w:val="00CE325C"/>
    <w:rsid w:val="00CE3C07"/>
    <w:rsid w:val="00CE400B"/>
    <w:rsid w:val="00CE41C5"/>
    <w:rsid w:val="00CE489B"/>
    <w:rsid w:val="00CE49CB"/>
    <w:rsid w:val="00CE4B9A"/>
    <w:rsid w:val="00CE4CF0"/>
    <w:rsid w:val="00CE516F"/>
    <w:rsid w:val="00CE5420"/>
    <w:rsid w:val="00CE561E"/>
    <w:rsid w:val="00CE5CA6"/>
    <w:rsid w:val="00CE65CB"/>
    <w:rsid w:val="00CE7238"/>
    <w:rsid w:val="00CF000E"/>
    <w:rsid w:val="00CF1E07"/>
    <w:rsid w:val="00CF1F92"/>
    <w:rsid w:val="00CF27EC"/>
    <w:rsid w:val="00CF2B53"/>
    <w:rsid w:val="00CF2C8B"/>
    <w:rsid w:val="00CF3C02"/>
    <w:rsid w:val="00CF3DDB"/>
    <w:rsid w:val="00CF3E20"/>
    <w:rsid w:val="00CF49A9"/>
    <w:rsid w:val="00CF4C6D"/>
    <w:rsid w:val="00CF4EB8"/>
    <w:rsid w:val="00CF5C5D"/>
    <w:rsid w:val="00CF62A1"/>
    <w:rsid w:val="00CF6F3B"/>
    <w:rsid w:val="00CF7E09"/>
    <w:rsid w:val="00D00536"/>
    <w:rsid w:val="00D007D3"/>
    <w:rsid w:val="00D0126D"/>
    <w:rsid w:val="00D014AC"/>
    <w:rsid w:val="00D029B2"/>
    <w:rsid w:val="00D032EF"/>
    <w:rsid w:val="00D037CC"/>
    <w:rsid w:val="00D03F55"/>
    <w:rsid w:val="00D0559F"/>
    <w:rsid w:val="00D06792"/>
    <w:rsid w:val="00D06BAE"/>
    <w:rsid w:val="00D06E6B"/>
    <w:rsid w:val="00D06EC9"/>
    <w:rsid w:val="00D06F80"/>
    <w:rsid w:val="00D105B3"/>
    <w:rsid w:val="00D1082B"/>
    <w:rsid w:val="00D11E7A"/>
    <w:rsid w:val="00D11FEC"/>
    <w:rsid w:val="00D12271"/>
    <w:rsid w:val="00D12CEB"/>
    <w:rsid w:val="00D134FE"/>
    <w:rsid w:val="00D135D4"/>
    <w:rsid w:val="00D13D9F"/>
    <w:rsid w:val="00D15B6F"/>
    <w:rsid w:val="00D16266"/>
    <w:rsid w:val="00D168C9"/>
    <w:rsid w:val="00D17085"/>
    <w:rsid w:val="00D21A84"/>
    <w:rsid w:val="00D223EA"/>
    <w:rsid w:val="00D224F3"/>
    <w:rsid w:val="00D22C9C"/>
    <w:rsid w:val="00D22DDF"/>
    <w:rsid w:val="00D23A95"/>
    <w:rsid w:val="00D24E6D"/>
    <w:rsid w:val="00D24FC4"/>
    <w:rsid w:val="00D2536A"/>
    <w:rsid w:val="00D257BA"/>
    <w:rsid w:val="00D25A74"/>
    <w:rsid w:val="00D25F06"/>
    <w:rsid w:val="00D27B78"/>
    <w:rsid w:val="00D308CF"/>
    <w:rsid w:val="00D32BEA"/>
    <w:rsid w:val="00D33572"/>
    <w:rsid w:val="00D33BD2"/>
    <w:rsid w:val="00D35197"/>
    <w:rsid w:val="00D366D7"/>
    <w:rsid w:val="00D40086"/>
    <w:rsid w:val="00D40241"/>
    <w:rsid w:val="00D40B07"/>
    <w:rsid w:val="00D411F1"/>
    <w:rsid w:val="00D41622"/>
    <w:rsid w:val="00D430BD"/>
    <w:rsid w:val="00D43543"/>
    <w:rsid w:val="00D44749"/>
    <w:rsid w:val="00D44B44"/>
    <w:rsid w:val="00D44ECE"/>
    <w:rsid w:val="00D453BB"/>
    <w:rsid w:val="00D456CB"/>
    <w:rsid w:val="00D45D2D"/>
    <w:rsid w:val="00D46081"/>
    <w:rsid w:val="00D46EF4"/>
    <w:rsid w:val="00D47998"/>
    <w:rsid w:val="00D51756"/>
    <w:rsid w:val="00D5198D"/>
    <w:rsid w:val="00D5276D"/>
    <w:rsid w:val="00D52933"/>
    <w:rsid w:val="00D52A86"/>
    <w:rsid w:val="00D52D8E"/>
    <w:rsid w:val="00D53AE8"/>
    <w:rsid w:val="00D53D10"/>
    <w:rsid w:val="00D543B4"/>
    <w:rsid w:val="00D54453"/>
    <w:rsid w:val="00D54D61"/>
    <w:rsid w:val="00D55217"/>
    <w:rsid w:val="00D5523C"/>
    <w:rsid w:val="00D55E12"/>
    <w:rsid w:val="00D56256"/>
    <w:rsid w:val="00D56B66"/>
    <w:rsid w:val="00D575C4"/>
    <w:rsid w:val="00D57AB4"/>
    <w:rsid w:val="00D57B4A"/>
    <w:rsid w:val="00D60E0B"/>
    <w:rsid w:val="00D60ECC"/>
    <w:rsid w:val="00D619CD"/>
    <w:rsid w:val="00D62845"/>
    <w:rsid w:val="00D62E25"/>
    <w:rsid w:val="00D65D48"/>
    <w:rsid w:val="00D66896"/>
    <w:rsid w:val="00D67257"/>
    <w:rsid w:val="00D67CD1"/>
    <w:rsid w:val="00D67D5C"/>
    <w:rsid w:val="00D70F08"/>
    <w:rsid w:val="00D710D1"/>
    <w:rsid w:val="00D71316"/>
    <w:rsid w:val="00D71FDF"/>
    <w:rsid w:val="00D73E2E"/>
    <w:rsid w:val="00D73F81"/>
    <w:rsid w:val="00D74EDA"/>
    <w:rsid w:val="00D7517F"/>
    <w:rsid w:val="00D75ABA"/>
    <w:rsid w:val="00D75B0F"/>
    <w:rsid w:val="00D75BB0"/>
    <w:rsid w:val="00D76B60"/>
    <w:rsid w:val="00D76CA0"/>
    <w:rsid w:val="00D77C4D"/>
    <w:rsid w:val="00D77F91"/>
    <w:rsid w:val="00D80A00"/>
    <w:rsid w:val="00D81148"/>
    <w:rsid w:val="00D8123B"/>
    <w:rsid w:val="00D824F5"/>
    <w:rsid w:val="00D83F13"/>
    <w:rsid w:val="00D84F81"/>
    <w:rsid w:val="00D85724"/>
    <w:rsid w:val="00D85800"/>
    <w:rsid w:val="00D86FBD"/>
    <w:rsid w:val="00D87793"/>
    <w:rsid w:val="00D87B58"/>
    <w:rsid w:val="00D900F0"/>
    <w:rsid w:val="00D902F3"/>
    <w:rsid w:val="00D90A47"/>
    <w:rsid w:val="00D90EDA"/>
    <w:rsid w:val="00D9143C"/>
    <w:rsid w:val="00D91476"/>
    <w:rsid w:val="00D91717"/>
    <w:rsid w:val="00D91783"/>
    <w:rsid w:val="00D92048"/>
    <w:rsid w:val="00D92A2D"/>
    <w:rsid w:val="00D92A4A"/>
    <w:rsid w:val="00D94599"/>
    <w:rsid w:val="00D949FA"/>
    <w:rsid w:val="00D94B73"/>
    <w:rsid w:val="00D95B19"/>
    <w:rsid w:val="00D95D80"/>
    <w:rsid w:val="00D965B7"/>
    <w:rsid w:val="00D967DE"/>
    <w:rsid w:val="00D97DB8"/>
    <w:rsid w:val="00D97EF6"/>
    <w:rsid w:val="00DA0602"/>
    <w:rsid w:val="00DA156D"/>
    <w:rsid w:val="00DA1A84"/>
    <w:rsid w:val="00DA1B6F"/>
    <w:rsid w:val="00DA31D9"/>
    <w:rsid w:val="00DA4912"/>
    <w:rsid w:val="00DA536D"/>
    <w:rsid w:val="00DA5762"/>
    <w:rsid w:val="00DA7E17"/>
    <w:rsid w:val="00DB036A"/>
    <w:rsid w:val="00DB0AB4"/>
    <w:rsid w:val="00DB182B"/>
    <w:rsid w:val="00DB187F"/>
    <w:rsid w:val="00DB22CA"/>
    <w:rsid w:val="00DB2402"/>
    <w:rsid w:val="00DB3FEC"/>
    <w:rsid w:val="00DB4A2A"/>
    <w:rsid w:val="00DB62F6"/>
    <w:rsid w:val="00DB6D0C"/>
    <w:rsid w:val="00DB734F"/>
    <w:rsid w:val="00DB7D96"/>
    <w:rsid w:val="00DC0210"/>
    <w:rsid w:val="00DC0FCB"/>
    <w:rsid w:val="00DC3383"/>
    <w:rsid w:val="00DC34AE"/>
    <w:rsid w:val="00DC3516"/>
    <w:rsid w:val="00DC4338"/>
    <w:rsid w:val="00DC4DB0"/>
    <w:rsid w:val="00DC5384"/>
    <w:rsid w:val="00DC585F"/>
    <w:rsid w:val="00DC683C"/>
    <w:rsid w:val="00DC6F91"/>
    <w:rsid w:val="00DC797D"/>
    <w:rsid w:val="00DD05B1"/>
    <w:rsid w:val="00DD0C2A"/>
    <w:rsid w:val="00DD1D4B"/>
    <w:rsid w:val="00DD1DFB"/>
    <w:rsid w:val="00DD23DB"/>
    <w:rsid w:val="00DD2C5C"/>
    <w:rsid w:val="00DD3D50"/>
    <w:rsid w:val="00DD44BE"/>
    <w:rsid w:val="00DD70D6"/>
    <w:rsid w:val="00DE091C"/>
    <w:rsid w:val="00DE0EB5"/>
    <w:rsid w:val="00DE17A9"/>
    <w:rsid w:val="00DE24CA"/>
    <w:rsid w:val="00DE27BA"/>
    <w:rsid w:val="00DE2BE7"/>
    <w:rsid w:val="00DE31A1"/>
    <w:rsid w:val="00DE36A3"/>
    <w:rsid w:val="00DE3EE3"/>
    <w:rsid w:val="00DE47A6"/>
    <w:rsid w:val="00DE5727"/>
    <w:rsid w:val="00DE5902"/>
    <w:rsid w:val="00DE5B82"/>
    <w:rsid w:val="00DE5C73"/>
    <w:rsid w:val="00DE62A1"/>
    <w:rsid w:val="00DE676C"/>
    <w:rsid w:val="00DE69E6"/>
    <w:rsid w:val="00DE75F2"/>
    <w:rsid w:val="00DE7D2C"/>
    <w:rsid w:val="00DF004E"/>
    <w:rsid w:val="00DF05CE"/>
    <w:rsid w:val="00DF0D3A"/>
    <w:rsid w:val="00DF10D2"/>
    <w:rsid w:val="00DF122D"/>
    <w:rsid w:val="00DF13B1"/>
    <w:rsid w:val="00DF1541"/>
    <w:rsid w:val="00DF184A"/>
    <w:rsid w:val="00DF1ED1"/>
    <w:rsid w:val="00DF1EF4"/>
    <w:rsid w:val="00DF244A"/>
    <w:rsid w:val="00DF2E44"/>
    <w:rsid w:val="00DF3C35"/>
    <w:rsid w:val="00DF43D7"/>
    <w:rsid w:val="00DF4846"/>
    <w:rsid w:val="00DF618D"/>
    <w:rsid w:val="00DF7BE3"/>
    <w:rsid w:val="00E011CC"/>
    <w:rsid w:val="00E02944"/>
    <w:rsid w:val="00E033C8"/>
    <w:rsid w:val="00E05299"/>
    <w:rsid w:val="00E06238"/>
    <w:rsid w:val="00E0734E"/>
    <w:rsid w:val="00E07C58"/>
    <w:rsid w:val="00E105C7"/>
    <w:rsid w:val="00E10618"/>
    <w:rsid w:val="00E11C22"/>
    <w:rsid w:val="00E12356"/>
    <w:rsid w:val="00E13343"/>
    <w:rsid w:val="00E14D0B"/>
    <w:rsid w:val="00E14FB1"/>
    <w:rsid w:val="00E1502B"/>
    <w:rsid w:val="00E16603"/>
    <w:rsid w:val="00E166D7"/>
    <w:rsid w:val="00E17835"/>
    <w:rsid w:val="00E20725"/>
    <w:rsid w:val="00E20AB7"/>
    <w:rsid w:val="00E2128C"/>
    <w:rsid w:val="00E21329"/>
    <w:rsid w:val="00E213B1"/>
    <w:rsid w:val="00E21C12"/>
    <w:rsid w:val="00E229BE"/>
    <w:rsid w:val="00E22D0D"/>
    <w:rsid w:val="00E22D60"/>
    <w:rsid w:val="00E22EDB"/>
    <w:rsid w:val="00E23081"/>
    <w:rsid w:val="00E24404"/>
    <w:rsid w:val="00E253F6"/>
    <w:rsid w:val="00E25A0A"/>
    <w:rsid w:val="00E25F75"/>
    <w:rsid w:val="00E27126"/>
    <w:rsid w:val="00E2746E"/>
    <w:rsid w:val="00E27696"/>
    <w:rsid w:val="00E30653"/>
    <w:rsid w:val="00E3163A"/>
    <w:rsid w:val="00E32847"/>
    <w:rsid w:val="00E34322"/>
    <w:rsid w:val="00E35115"/>
    <w:rsid w:val="00E35882"/>
    <w:rsid w:val="00E36166"/>
    <w:rsid w:val="00E374FD"/>
    <w:rsid w:val="00E375B6"/>
    <w:rsid w:val="00E37C5F"/>
    <w:rsid w:val="00E40353"/>
    <w:rsid w:val="00E41EAD"/>
    <w:rsid w:val="00E427C2"/>
    <w:rsid w:val="00E42988"/>
    <w:rsid w:val="00E431C7"/>
    <w:rsid w:val="00E4364D"/>
    <w:rsid w:val="00E43D70"/>
    <w:rsid w:val="00E43E34"/>
    <w:rsid w:val="00E43F32"/>
    <w:rsid w:val="00E45D00"/>
    <w:rsid w:val="00E46960"/>
    <w:rsid w:val="00E50224"/>
    <w:rsid w:val="00E5054C"/>
    <w:rsid w:val="00E50AF0"/>
    <w:rsid w:val="00E50B13"/>
    <w:rsid w:val="00E51140"/>
    <w:rsid w:val="00E52276"/>
    <w:rsid w:val="00E525C9"/>
    <w:rsid w:val="00E5263C"/>
    <w:rsid w:val="00E52AF3"/>
    <w:rsid w:val="00E5386A"/>
    <w:rsid w:val="00E546FC"/>
    <w:rsid w:val="00E551A6"/>
    <w:rsid w:val="00E5628F"/>
    <w:rsid w:val="00E56321"/>
    <w:rsid w:val="00E5769F"/>
    <w:rsid w:val="00E57C33"/>
    <w:rsid w:val="00E60415"/>
    <w:rsid w:val="00E6173F"/>
    <w:rsid w:val="00E6225D"/>
    <w:rsid w:val="00E62562"/>
    <w:rsid w:val="00E6278D"/>
    <w:rsid w:val="00E63A3D"/>
    <w:rsid w:val="00E65CF2"/>
    <w:rsid w:val="00E66A36"/>
    <w:rsid w:val="00E66DA3"/>
    <w:rsid w:val="00E66E63"/>
    <w:rsid w:val="00E71694"/>
    <w:rsid w:val="00E71C6B"/>
    <w:rsid w:val="00E72691"/>
    <w:rsid w:val="00E72EDF"/>
    <w:rsid w:val="00E73055"/>
    <w:rsid w:val="00E731DC"/>
    <w:rsid w:val="00E73A2F"/>
    <w:rsid w:val="00E744D7"/>
    <w:rsid w:val="00E75928"/>
    <w:rsid w:val="00E76E00"/>
    <w:rsid w:val="00E772EA"/>
    <w:rsid w:val="00E7732A"/>
    <w:rsid w:val="00E80405"/>
    <w:rsid w:val="00E804F2"/>
    <w:rsid w:val="00E80FC3"/>
    <w:rsid w:val="00E816D8"/>
    <w:rsid w:val="00E81B70"/>
    <w:rsid w:val="00E8223E"/>
    <w:rsid w:val="00E825B1"/>
    <w:rsid w:val="00E83030"/>
    <w:rsid w:val="00E83D25"/>
    <w:rsid w:val="00E84383"/>
    <w:rsid w:val="00E84AA9"/>
    <w:rsid w:val="00E84C40"/>
    <w:rsid w:val="00E85104"/>
    <w:rsid w:val="00E854B8"/>
    <w:rsid w:val="00E855BD"/>
    <w:rsid w:val="00E85AED"/>
    <w:rsid w:val="00E85E73"/>
    <w:rsid w:val="00E86229"/>
    <w:rsid w:val="00E86B54"/>
    <w:rsid w:val="00E86DCB"/>
    <w:rsid w:val="00E86DCD"/>
    <w:rsid w:val="00E90675"/>
    <w:rsid w:val="00E9092E"/>
    <w:rsid w:val="00E90984"/>
    <w:rsid w:val="00E91CEE"/>
    <w:rsid w:val="00E91EBE"/>
    <w:rsid w:val="00E91EEE"/>
    <w:rsid w:val="00E92ED9"/>
    <w:rsid w:val="00E93557"/>
    <w:rsid w:val="00E935FA"/>
    <w:rsid w:val="00E93EFE"/>
    <w:rsid w:val="00E948E2"/>
    <w:rsid w:val="00E94D1E"/>
    <w:rsid w:val="00E94F02"/>
    <w:rsid w:val="00E959E0"/>
    <w:rsid w:val="00E95A3B"/>
    <w:rsid w:val="00E9682F"/>
    <w:rsid w:val="00EA009B"/>
    <w:rsid w:val="00EA016A"/>
    <w:rsid w:val="00EA03E3"/>
    <w:rsid w:val="00EA0F2E"/>
    <w:rsid w:val="00EA101E"/>
    <w:rsid w:val="00EA10A2"/>
    <w:rsid w:val="00EA1846"/>
    <w:rsid w:val="00EA25AB"/>
    <w:rsid w:val="00EA3B64"/>
    <w:rsid w:val="00EA4F91"/>
    <w:rsid w:val="00EA599D"/>
    <w:rsid w:val="00EA5F45"/>
    <w:rsid w:val="00EA647E"/>
    <w:rsid w:val="00EA7489"/>
    <w:rsid w:val="00EB00C9"/>
    <w:rsid w:val="00EB04F0"/>
    <w:rsid w:val="00EB27BC"/>
    <w:rsid w:val="00EB2BA9"/>
    <w:rsid w:val="00EB31DC"/>
    <w:rsid w:val="00EB374B"/>
    <w:rsid w:val="00EB3DB2"/>
    <w:rsid w:val="00EB459C"/>
    <w:rsid w:val="00EB4982"/>
    <w:rsid w:val="00EB6755"/>
    <w:rsid w:val="00EB6761"/>
    <w:rsid w:val="00EB7F05"/>
    <w:rsid w:val="00EB7F57"/>
    <w:rsid w:val="00EC0F44"/>
    <w:rsid w:val="00EC11A4"/>
    <w:rsid w:val="00EC153F"/>
    <w:rsid w:val="00EC162B"/>
    <w:rsid w:val="00EC1B11"/>
    <w:rsid w:val="00EC2BB4"/>
    <w:rsid w:val="00EC328B"/>
    <w:rsid w:val="00EC3543"/>
    <w:rsid w:val="00EC4B9D"/>
    <w:rsid w:val="00EC5581"/>
    <w:rsid w:val="00EC60EF"/>
    <w:rsid w:val="00EC6ABE"/>
    <w:rsid w:val="00EC7875"/>
    <w:rsid w:val="00EC79AF"/>
    <w:rsid w:val="00EC7A03"/>
    <w:rsid w:val="00ED0A54"/>
    <w:rsid w:val="00ED0B10"/>
    <w:rsid w:val="00ED2210"/>
    <w:rsid w:val="00ED25B3"/>
    <w:rsid w:val="00ED3F52"/>
    <w:rsid w:val="00ED41E5"/>
    <w:rsid w:val="00ED466B"/>
    <w:rsid w:val="00ED52AB"/>
    <w:rsid w:val="00ED555A"/>
    <w:rsid w:val="00ED6314"/>
    <w:rsid w:val="00ED66ED"/>
    <w:rsid w:val="00ED6ED7"/>
    <w:rsid w:val="00ED71AD"/>
    <w:rsid w:val="00ED7C58"/>
    <w:rsid w:val="00EE1C62"/>
    <w:rsid w:val="00EE21C9"/>
    <w:rsid w:val="00EE34CF"/>
    <w:rsid w:val="00EE4BE1"/>
    <w:rsid w:val="00EE59EF"/>
    <w:rsid w:val="00EE778F"/>
    <w:rsid w:val="00EE77D5"/>
    <w:rsid w:val="00EF0C38"/>
    <w:rsid w:val="00EF1995"/>
    <w:rsid w:val="00EF296D"/>
    <w:rsid w:val="00EF2A74"/>
    <w:rsid w:val="00EF3620"/>
    <w:rsid w:val="00EF3622"/>
    <w:rsid w:val="00EF3ADE"/>
    <w:rsid w:val="00EF42C6"/>
    <w:rsid w:val="00EF61FF"/>
    <w:rsid w:val="00EF6245"/>
    <w:rsid w:val="00EF69FC"/>
    <w:rsid w:val="00F009EF"/>
    <w:rsid w:val="00F00A1D"/>
    <w:rsid w:val="00F01750"/>
    <w:rsid w:val="00F017DF"/>
    <w:rsid w:val="00F026C4"/>
    <w:rsid w:val="00F043CB"/>
    <w:rsid w:val="00F058D6"/>
    <w:rsid w:val="00F05FE4"/>
    <w:rsid w:val="00F061F0"/>
    <w:rsid w:val="00F1004A"/>
    <w:rsid w:val="00F12522"/>
    <w:rsid w:val="00F1278E"/>
    <w:rsid w:val="00F12C7B"/>
    <w:rsid w:val="00F13224"/>
    <w:rsid w:val="00F1336D"/>
    <w:rsid w:val="00F1348E"/>
    <w:rsid w:val="00F141E8"/>
    <w:rsid w:val="00F14B4D"/>
    <w:rsid w:val="00F14DF2"/>
    <w:rsid w:val="00F15F35"/>
    <w:rsid w:val="00F15F98"/>
    <w:rsid w:val="00F162A9"/>
    <w:rsid w:val="00F16F69"/>
    <w:rsid w:val="00F17264"/>
    <w:rsid w:val="00F1742A"/>
    <w:rsid w:val="00F17559"/>
    <w:rsid w:val="00F1774E"/>
    <w:rsid w:val="00F20BDD"/>
    <w:rsid w:val="00F213C6"/>
    <w:rsid w:val="00F21BA4"/>
    <w:rsid w:val="00F21DB1"/>
    <w:rsid w:val="00F23C66"/>
    <w:rsid w:val="00F244C4"/>
    <w:rsid w:val="00F24A3C"/>
    <w:rsid w:val="00F25064"/>
    <w:rsid w:val="00F2620E"/>
    <w:rsid w:val="00F26C45"/>
    <w:rsid w:val="00F26EE8"/>
    <w:rsid w:val="00F30403"/>
    <w:rsid w:val="00F311CA"/>
    <w:rsid w:val="00F3163F"/>
    <w:rsid w:val="00F31C6A"/>
    <w:rsid w:val="00F32A62"/>
    <w:rsid w:val="00F32BB8"/>
    <w:rsid w:val="00F33F1D"/>
    <w:rsid w:val="00F34BFC"/>
    <w:rsid w:val="00F34EF4"/>
    <w:rsid w:val="00F356CB"/>
    <w:rsid w:val="00F35C32"/>
    <w:rsid w:val="00F35E10"/>
    <w:rsid w:val="00F3686F"/>
    <w:rsid w:val="00F40A6B"/>
    <w:rsid w:val="00F40C86"/>
    <w:rsid w:val="00F40EEF"/>
    <w:rsid w:val="00F41295"/>
    <w:rsid w:val="00F41303"/>
    <w:rsid w:val="00F43368"/>
    <w:rsid w:val="00F4349C"/>
    <w:rsid w:val="00F43516"/>
    <w:rsid w:val="00F43B9D"/>
    <w:rsid w:val="00F45412"/>
    <w:rsid w:val="00F4638A"/>
    <w:rsid w:val="00F46512"/>
    <w:rsid w:val="00F469ED"/>
    <w:rsid w:val="00F472CD"/>
    <w:rsid w:val="00F47317"/>
    <w:rsid w:val="00F4779A"/>
    <w:rsid w:val="00F47E67"/>
    <w:rsid w:val="00F47E9A"/>
    <w:rsid w:val="00F51699"/>
    <w:rsid w:val="00F51EA9"/>
    <w:rsid w:val="00F54048"/>
    <w:rsid w:val="00F54460"/>
    <w:rsid w:val="00F564F7"/>
    <w:rsid w:val="00F56725"/>
    <w:rsid w:val="00F57F90"/>
    <w:rsid w:val="00F60166"/>
    <w:rsid w:val="00F607E4"/>
    <w:rsid w:val="00F61198"/>
    <w:rsid w:val="00F6190A"/>
    <w:rsid w:val="00F6258F"/>
    <w:rsid w:val="00F63EFA"/>
    <w:rsid w:val="00F64326"/>
    <w:rsid w:val="00F64CA1"/>
    <w:rsid w:val="00F65792"/>
    <w:rsid w:val="00F65F5E"/>
    <w:rsid w:val="00F666BB"/>
    <w:rsid w:val="00F67013"/>
    <w:rsid w:val="00F7001A"/>
    <w:rsid w:val="00F71AC4"/>
    <w:rsid w:val="00F71F05"/>
    <w:rsid w:val="00F73923"/>
    <w:rsid w:val="00F753C6"/>
    <w:rsid w:val="00F756BC"/>
    <w:rsid w:val="00F75938"/>
    <w:rsid w:val="00F77669"/>
    <w:rsid w:val="00F778E7"/>
    <w:rsid w:val="00F77AE4"/>
    <w:rsid w:val="00F802F7"/>
    <w:rsid w:val="00F80FF4"/>
    <w:rsid w:val="00F81250"/>
    <w:rsid w:val="00F813BA"/>
    <w:rsid w:val="00F84148"/>
    <w:rsid w:val="00F849BA"/>
    <w:rsid w:val="00F849F0"/>
    <w:rsid w:val="00F85915"/>
    <w:rsid w:val="00F860F0"/>
    <w:rsid w:val="00F876AC"/>
    <w:rsid w:val="00F900C7"/>
    <w:rsid w:val="00F903F0"/>
    <w:rsid w:val="00F90CAF"/>
    <w:rsid w:val="00F910B2"/>
    <w:rsid w:val="00F91E45"/>
    <w:rsid w:val="00F94A3D"/>
    <w:rsid w:val="00F94D6B"/>
    <w:rsid w:val="00F95A4F"/>
    <w:rsid w:val="00F9698B"/>
    <w:rsid w:val="00F96B36"/>
    <w:rsid w:val="00F9701A"/>
    <w:rsid w:val="00F977F2"/>
    <w:rsid w:val="00FA051C"/>
    <w:rsid w:val="00FA104D"/>
    <w:rsid w:val="00FA24AB"/>
    <w:rsid w:val="00FA30D4"/>
    <w:rsid w:val="00FA4899"/>
    <w:rsid w:val="00FA53FD"/>
    <w:rsid w:val="00FA560E"/>
    <w:rsid w:val="00FA597B"/>
    <w:rsid w:val="00FA5F88"/>
    <w:rsid w:val="00FA6502"/>
    <w:rsid w:val="00FA66BF"/>
    <w:rsid w:val="00FA69DC"/>
    <w:rsid w:val="00FA6A56"/>
    <w:rsid w:val="00FA6EA3"/>
    <w:rsid w:val="00FA7BDE"/>
    <w:rsid w:val="00FB0B19"/>
    <w:rsid w:val="00FB11C8"/>
    <w:rsid w:val="00FB126D"/>
    <w:rsid w:val="00FB1905"/>
    <w:rsid w:val="00FB1E9A"/>
    <w:rsid w:val="00FB2A27"/>
    <w:rsid w:val="00FB2BD1"/>
    <w:rsid w:val="00FB2FCF"/>
    <w:rsid w:val="00FB37D7"/>
    <w:rsid w:val="00FB3C52"/>
    <w:rsid w:val="00FB4C23"/>
    <w:rsid w:val="00FB5289"/>
    <w:rsid w:val="00FB6A23"/>
    <w:rsid w:val="00FB6DCA"/>
    <w:rsid w:val="00FB791C"/>
    <w:rsid w:val="00FC0427"/>
    <w:rsid w:val="00FC0BE6"/>
    <w:rsid w:val="00FC12FB"/>
    <w:rsid w:val="00FC14F7"/>
    <w:rsid w:val="00FC15F5"/>
    <w:rsid w:val="00FC26E7"/>
    <w:rsid w:val="00FC29EF"/>
    <w:rsid w:val="00FC30B0"/>
    <w:rsid w:val="00FC3DC9"/>
    <w:rsid w:val="00FC3FE4"/>
    <w:rsid w:val="00FC62D5"/>
    <w:rsid w:val="00FC6FCD"/>
    <w:rsid w:val="00FC785D"/>
    <w:rsid w:val="00FD02B1"/>
    <w:rsid w:val="00FD09FB"/>
    <w:rsid w:val="00FD28A2"/>
    <w:rsid w:val="00FD3153"/>
    <w:rsid w:val="00FD32C6"/>
    <w:rsid w:val="00FD3AF3"/>
    <w:rsid w:val="00FD3BF5"/>
    <w:rsid w:val="00FD3C24"/>
    <w:rsid w:val="00FD5016"/>
    <w:rsid w:val="00FD551D"/>
    <w:rsid w:val="00FD572B"/>
    <w:rsid w:val="00FD598D"/>
    <w:rsid w:val="00FD6C1E"/>
    <w:rsid w:val="00FE0595"/>
    <w:rsid w:val="00FE1924"/>
    <w:rsid w:val="00FE1BC7"/>
    <w:rsid w:val="00FE29B6"/>
    <w:rsid w:val="00FE2AC4"/>
    <w:rsid w:val="00FE32CA"/>
    <w:rsid w:val="00FE3837"/>
    <w:rsid w:val="00FE3B00"/>
    <w:rsid w:val="00FE3B1E"/>
    <w:rsid w:val="00FE4B1C"/>
    <w:rsid w:val="00FE5011"/>
    <w:rsid w:val="00FE588F"/>
    <w:rsid w:val="00FE5F2D"/>
    <w:rsid w:val="00FE70F9"/>
    <w:rsid w:val="00FE766E"/>
    <w:rsid w:val="00FF05A8"/>
    <w:rsid w:val="00FF2732"/>
    <w:rsid w:val="00FF2B0A"/>
    <w:rsid w:val="00FF34F6"/>
    <w:rsid w:val="00FF4448"/>
    <w:rsid w:val="00FF4BDE"/>
    <w:rsid w:val="00FF5F9E"/>
    <w:rsid w:val="00FF62BF"/>
    <w:rsid w:val="00FF6CC7"/>
    <w:rsid w:val="00FF6D30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7D76D0"/>
  <w15:docId w15:val="{182DF34A-F434-4349-8FBE-AB103F26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557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55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557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557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55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55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55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557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557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557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50FD"/>
  </w:style>
  <w:style w:type="paragraph" w:styleId="Stopka">
    <w:name w:val="footer"/>
    <w:basedOn w:val="Normalny"/>
    <w:link w:val="StopkaZnak"/>
    <w:uiPriority w:val="99"/>
    <w:unhideWhenUsed/>
    <w:rsid w:val="0006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50FD"/>
  </w:style>
  <w:style w:type="paragraph" w:styleId="Tekstdymka">
    <w:name w:val="Balloon Text"/>
    <w:basedOn w:val="Normalny"/>
    <w:link w:val="TekstdymkaZnak"/>
    <w:semiHidden/>
    <w:unhideWhenUsed/>
    <w:rsid w:val="000650F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650FD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1D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55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557"/>
    <w:rPr>
      <w:rFonts w:asciiTheme="majorHAnsi" w:eastAsiaTheme="majorEastAsia" w:hAnsiTheme="majorHAnsi" w:cstheme="majorBidi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C2123C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59"/>
    <w:rsid w:val="00C2123C"/>
    <w:rPr>
      <w:rFonts w:ascii="Calibri" w:eastAsia="Calibri" w:hAnsi="Calibri" w:cs="Times New Roman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B2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4D8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4D89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4D8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E4D8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9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09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097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9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974"/>
    <w:rPr>
      <w:b/>
      <w:bCs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rsid w:val="000D2131"/>
    <w:pPr>
      <w:spacing w:after="120"/>
    </w:pPr>
    <w:rPr>
      <w:rFonts w:ascii="Arial" w:eastAsia="Times New Roman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2131"/>
    <w:rPr>
      <w:rFonts w:ascii="Arial" w:eastAsia="Times New Roman" w:hAnsi="Arial" w:cs="Times New Roman"/>
      <w:szCs w:val="20"/>
    </w:rPr>
  </w:style>
  <w:style w:type="character" w:styleId="Odwoanieintensywne">
    <w:name w:val="Intense Reference"/>
    <w:basedOn w:val="Domylnaczcionkaakapitu"/>
    <w:uiPriority w:val="32"/>
    <w:qFormat/>
    <w:rsid w:val="00CA2557"/>
    <w:rPr>
      <w:b/>
      <w:bCs/>
      <w:smallCaps/>
      <w:color w:val="auto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A255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55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55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55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557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5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557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557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557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A2557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A255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CA255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557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A2557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A2557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CA2557"/>
    <w:rPr>
      <w:i/>
      <w:iCs/>
      <w:color w:val="auto"/>
    </w:rPr>
  </w:style>
  <w:style w:type="paragraph" w:styleId="Bezodstpw">
    <w:name w:val="No Spacing"/>
    <w:uiPriority w:val="1"/>
    <w:qFormat/>
    <w:rsid w:val="00CA255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A2557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A2557"/>
    <w:rPr>
      <w:rFonts w:asciiTheme="majorHAnsi" w:eastAsiaTheme="majorEastAsia" w:hAnsiTheme="majorHAnsi" w:cstheme="majorBidi"/>
      <w:i/>
      <w:iCs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CA2557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CA2557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CA2557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CA2557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2557"/>
    <w:pPr>
      <w:outlineLvl w:val="9"/>
    </w:pPr>
  </w:style>
  <w:style w:type="paragraph" w:styleId="Tekstprzypisudolnego">
    <w:name w:val="footnote text"/>
    <w:basedOn w:val="Normalny"/>
    <w:link w:val="TekstprzypisudolnegoZnak"/>
    <w:semiHidden/>
    <w:rsid w:val="00E91EE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91EEE"/>
    <w:rPr>
      <w:rFonts w:ascii="Times New Roman" w:eastAsia="Times New Roman" w:hAnsi="Times New Roman" w:cs="Times New Roman"/>
      <w:sz w:val="20"/>
      <w:szCs w:val="20"/>
      <w:lang w:val="pl-PL"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468CD"/>
    <w:pPr>
      <w:spacing w:after="0" w:line="240" w:lineRule="auto"/>
      <w:jc w:val="left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68CD"/>
    <w:rPr>
      <w:rFonts w:ascii="Calibri" w:eastAsiaTheme="minorHAnsi" w:hAnsi="Calibri"/>
      <w:szCs w:val="21"/>
      <w:lang w:val="pl-PL" w:eastAsia="en-US"/>
    </w:rPr>
  </w:style>
  <w:style w:type="paragraph" w:styleId="Poprawka">
    <w:name w:val="Revision"/>
    <w:hidden/>
    <w:uiPriority w:val="99"/>
    <w:semiHidden/>
    <w:rsid w:val="00BC7591"/>
    <w:pPr>
      <w:spacing w:after="0" w:line="240" w:lineRule="auto"/>
      <w:jc w:val="left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~1.KUB\AppData\Local\Temp\Wzr&#243;r%20pisma%20firmowego_pismo%20wewn&#281;trzne-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9FA360F4D80B3B4A886CF9ED9DAE5177" ma:contentTypeVersion="" ma:contentTypeDescription="" ma:contentTypeScope="" ma:versionID="77f8193b98c9ac4fd1540771010f897a">
  <xsd:schema xmlns:xsd="http://www.w3.org/2001/XMLSchema" xmlns:xs="http://www.w3.org/2001/XMLSchema" xmlns:p="http://schemas.microsoft.com/office/2006/metadata/properties" xmlns:ns1="http://schemas.microsoft.com/sharepoint/v3" xmlns:ns2="F460A39F-0BD8-4A3B-886C-F9ED9DAE5177" targetNamespace="http://schemas.microsoft.com/office/2006/metadata/properties" ma:root="true" ma:fieldsID="4c5a720efa713a2a780fcff1497a1df0" ns1:_="" ns2:_="">
    <xsd:import namespace="http://schemas.microsoft.com/sharepoint/v3"/>
    <xsd:import namespace="F460A39F-0BD8-4A3B-886C-F9ED9DAE517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0A39F-0BD8-4A3B-886C-F9ED9DAE517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F460A39F-0BD8-4A3B-886C-F9ED9DAE5177">zmiana nr 32 do WOT.docx</NazwaPliku>
    <Osoba xmlns="F460A39F-0BD8-4A3B-886C-F9ED9DAE5177">PKP-CARGO\A.BIENKOWSKA</Osoba>
    <_SourceUrl xmlns="http://schemas.microsoft.com/sharepoint/v3" xsi:nil="true"/>
    <xd_ProgID xmlns="http://schemas.microsoft.com/sharepoint/v3" xsi:nil="true"/>
    <Order xmlns="http://schemas.microsoft.com/sharepoint/v3" xsi:nil="true"/>
    <Odbiorcy2 xmlns="F460A39F-0BD8-4A3B-886C-F9ED9DAE5177" xsi:nil="true"/>
    <_SharedFileIndex xmlns="http://schemas.microsoft.com/sharepoint/v3" xsi:nil="true"/>
    <MetaInfo xmlns="http://schemas.microsoft.com/sharepoint/v3" xsi:nil="true"/>
    <ContentTypeId xmlns="http://schemas.microsoft.com/sharepoint/v3">0x009FA360F4D80B3B4A886CF9ED9DAE5177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1816F0-21E7-40C6-AA65-97E4E748E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60A39F-0BD8-4A3B-886C-F9ED9DAE5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A0119-839E-4062-85C2-F476B31C29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60A39F-0BD8-4A3B-886C-F9ED9DAE5177"/>
  </ds:schemaRefs>
</ds:datastoreItem>
</file>

<file path=customXml/itemProps3.xml><?xml version="1.0" encoding="utf-8"?>
<ds:datastoreItem xmlns:ds="http://schemas.openxmlformats.org/officeDocument/2006/customXml" ds:itemID="{B35C055D-501B-44EE-9FD8-1DA192FF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Wzrór pisma firmowego_pismo wewnętrzne-2</Template>
  <TotalTime>1203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CARGO S.A.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Kubiak</dc:creator>
  <cp:keywords/>
  <dc:description/>
  <cp:lastModifiedBy>Bieńkowska Anna</cp:lastModifiedBy>
  <cp:revision>367</cp:revision>
  <cp:lastPrinted>2026-09-01T12:58:00Z</cp:lastPrinted>
  <dcterms:created xsi:type="dcterms:W3CDTF">2026-02-13T09:32:00Z</dcterms:created>
  <dcterms:modified xsi:type="dcterms:W3CDTF">2026-09-01T12:58:00Z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0x0101007CD5B566EC14A44784D338309D1C05B4</vt:lpwstr>
  </property>
</Properties>
</file>